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36B31D" w14:textId="77777777" w:rsidR="007A5B1D" w:rsidRPr="00F97559" w:rsidRDefault="007A5B1D" w:rsidP="00F97559">
      <w:pPr>
        <w:pStyle w:val="a5"/>
        <w:numPr>
          <w:ilvl w:val="0"/>
          <w:numId w:val="0"/>
        </w:numPr>
        <w:ind w:left="360"/>
        <w:jc w:val="center"/>
        <w:rPr>
          <w:u w:val="single"/>
          <w:rtl/>
        </w:rPr>
      </w:pPr>
      <w:bookmarkStart w:id="0" w:name="_Toc90985476"/>
      <w:bookmarkStart w:id="1" w:name="_Toc90985672"/>
      <w:bookmarkStart w:id="2" w:name="_Toc120175504"/>
      <w:bookmarkStart w:id="3" w:name="_Ref6241970"/>
      <w:bookmarkStart w:id="4" w:name="_Ref64885342"/>
      <w:bookmarkStart w:id="5" w:name="_Ref27402381"/>
      <w:bookmarkStart w:id="6" w:name="_GoBack"/>
      <w:bookmarkEnd w:id="6"/>
      <w:r w:rsidRPr="00F97559">
        <w:rPr>
          <w:rFonts w:hint="eastAsia"/>
          <w:u w:val="single"/>
          <w:rtl/>
        </w:rPr>
        <w:t>נספח</w:t>
      </w:r>
      <w:r w:rsidRPr="00F97559">
        <w:rPr>
          <w:u w:val="single"/>
          <w:rtl/>
        </w:rPr>
        <w:t xml:space="preserve"> </w:t>
      </w:r>
      <w:r w:rsidRPr="00F97559">
        <w:rPr>
          <w:rFonts w:hint="eastAsia"/>
          <w:u w:val="single"/>
          <w:rtl/>
        </w:rPr>
        <w:t>ד</w:t>
      </w:r>
      <w:r w:rsidRPr="00F97559">
        <w:rPr>
          <w:u w:val="single"/>
          <w:rtl/>
        </w:rPr>
        <w:t>'</w:t>
      </w:r>
      <w:bookmarkEnd w:id="0"/>
      <w:bookmarkEnd w:id="1"/>
      <w:bookmarkEnd w:id="2"/>
    </w:p>
    <w:p w14:paraId="3C82424B" w14:textId="77777777" w:rsidR="00AD11B5" w:rsidRPr="00F87FD2" w:rsidRDefault="00AD11B5" w:rsidP="00F97559">
      <w:pPr>
        <w:pStyle w:val="a5"/>
        <w:numPr>
          <w:ilvl w:val="0"/>
          <w:numId w:val="0"/>
        </w:numPr>
        <w:ind w:left="360"/>
        <w:jc w:val="center"/>
      </w:pPr>
      <w:bookmarkStart w:id="7" w:name="_Toc90985477"/>
      <w:bookmarkStart w:id="8" w:name="_Toc90985673"/>
      <w:bookmarkStart w:id="9" w:name="_Toc120175505"/>
      <w:r w:rsidRPr="00F87FD2">
        <w:rPr>
          <w:rtl/>
        </w:rPr>
        <w:t>הוכחת עמידה בתנאי הסף המקצועיים</w:t>
      </w:r>
      <w:bookmarkEnd w:id="3"/>
      <w:bookmarkEnd w:id="4"/>
      <w:bookmarkEnd w:id="7"/>
      <w:bookmarkEnd w:id="8"/>
      <w:bookmarkEnd w:id="9"/>
    </w:p>
    <w:p w14:paraId="6C35FA28" w14:textId="77777777" w:rsidR="00AD11B5" w:rsidRPr="00F87FD2" w:rsidRDefault="00AD11B5" w:rsidP="00AD11B5">
      <w:pPr>
        <w:pStyle w:val="a6"/>
        <w:numPr>
          <w:ilvl w:val="0"/>
          <w:numId w:val="0"/>
        </w:numPr>
        <w:ind w:left="809"/>
        <w:jc w:val="center"/>
        <w:outlineLvl w:val="9"/>
        <w:rPr>
          <w:caps w:val="0"/>
          <w:spacing w:val="0"/>
          <w:sz w:val="24"/>
          <w:szCs w:val="24"/>
          <w:rtl/>
        </w:rPr>
      </w:pPr>
    </w:p>
    <w:p w14:paraId="6DCAB23C" w14:textId="329B1BE5" w:rsidR="00AD11B5" w:rsidRPr="00F87FD2" w:rsidRDefault="00AD11B5" w:rsidP="00F97559">
      <w:pPr>
        <w:pStyle w:val="a6"/>
        <w:numPr>
          <w:ilvl w:val="0"/>
          <w:numId w:val="0"/>
        </w:numPr>
        <w:ind w:left="990"/>
        <w:outlineLvl w:val="9"/>
        <w:rPr>
          <w:b w:val="0"/>
          <w:bCs w:val="0"/>
          <w:caps w:val="0"/>
          <w:spacing w:val="0"/>
          <w:sz w:val="24"/>
          <w:szCs w:val="24"/>
        </w:rPr>
      </w:pP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על המציע למלא את כלל הנדרש בסעיף </w:t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  <w:fldChar w:fldCharType="begin"/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 w:rsidR="00E00101">
        <w:rPr>
          <w:b w:val="0"/>
          <w:bCs w:val="0"/>
          <w:caps w:val="0"/>
          <w:spacing w:val="0"/>
          <w:sz w:val="24"/>
          <w:szCs w:val="24"/>
        </w:rPr>
        <w:instrText>REF</w:instrText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  <w:instrText xml:space="preserve"> _</w:instrText>
      </w:r>
      <w:r w:rsidR="00E00101">
        <w:rPr>
          <w:b w:val="0"/>
          <w:bCs w:val="0"/>
          <w:caps w:val="0"/>
          <w:spacing w:val="0"/>
          <w:sz w:val="24"/>
          <w:szCs w:val="24"/>
        </w:rPr>
        <w:instrText>Ref26958700 \r \h</w:instrText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  <w:fldChar w:fldCharType="separate"/>
      </w:r>
      <w:r w:rsidR="001D25C0">
        <w:rPr>
          <w:b w:val="0"/>
          <w:bCs w:val="0"/>
          <w:caps w:val="0"/>
          <w:spacing w:val="0"/>
          <w:sz w:val="24"/>
          <w:szCs w:val="24"/>
          <w:rtl/>
        </w:rPr>
        <w:t>‏1.2.3</w:t>
      </w:r>
      <w:r w:rsidR="00E00101">
        <w:rPr>
          <w:b w:val="0"/>
          <w:bCs w:val="0"/>
          <w:caps w:val="0"/>
          <w:spacing w:val="0"/>
          <w:sz w:val="24"/>
          <w:szCs w:val="24"/>
          <w:rtl/>
        </w:rPr>
        <w:fldChar w:fldCharType="end"/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 זה </w:t>
      </w:r>
      <w:r w:rsidRPr="00F97559">
        <w:rPr>
          <w:b w:val="0"/>
          <w:bCs w:val="0"/>
          <w:caps w:val="0"/>
          <w:spacing w:val="0"/>
          <w:sz w:val="24"/>
          <w:szCs w:val="24"/>
          <w:u w:val="single"/>
          <w:rtl/>
        </w:rPr>
        <w:t xml:space="preserve">לגבי </w:t>
      </w:r>
      <w:r w:rsidRPr="00F87FD2">
        <w:rPr>
          <w:b w:val="0"/>
          <w:bCs w:val="0"/>
          <w:caps w:val="0"/>
          <w:spacing w:val="0"/>
          <w:sz w:val="24"/>
          <w:szCs w:val="24"/>
          <w:u w:val="single"/>
          <w:rtl/>
        </w:rPr>
        <w:t xml:space="preserve">כל </w:t>
      </w:r>
      <w:r w:rsidR="007A5B1D">
        <w:rPr>
          <w:rFonts w:hint="cs"/>
          <w:b w:val="0"/>
          <w:bCs w:val="0"/>
          <w:caps w:val="0"/>
          <w:spacing w:val="0"/>
          <w:sz w:val="24"/>
          <w:szCs w:val="24"/>
          <w:u w:val="single"/>
          <w:rtl/>
        </w:rPr>
        <w:t>אשכול</w:t>
      </w:r>
      <w:r w:rsidRPr="00F87FD2">
        <w:rPr>
          <w:b w:val="0"/>
          <w:bCs w:val="0"/>
          <w:caps w:val="0"/>
          <w:spacing w:val="0"/>
          <w:sz w:val="24"/>
          <w:szCs w:val="24"/>
          <w:u w:val="single"/>
          <w:rtl/>
        </w:rPr>
        <w:t xml:space="preserve"> בנפרד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, לצורך הוכחת תנאי הסף המקצועיים המפורטים בסעיף 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fldChar w:fldCharType="begin"/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 w:rsidRPr="00F87FD2">
        <w:rPr>
          <w:b w:val="0"/>
          <w:bCs w:val="0"/>
          <w:caps w:val="0"/>
          <w:spacing w:val="0"/>
          <w:sz w:val="24"/>
          <w:szCs w:val="24"/>
        </w:rPr>
        <w:instrText>REF</w:instrTex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instrText xml:space="preserve"> _</w:instrText>
      </w:r>
      <w:r w:rsidRPr="00F87FD2">
        <w:rPr>
          <w:b w:val="0"/>
          <w:bCs w:val="0"/>
          <w:caps w:val="0"/>
          <w:spacing w:val="0"/>
          <w:sz w:val="24"/>
          <w:szCs w:val="24"/>
        </w:rPr>
        <w:instrText>Ref26958700 \r \h</w:instrTex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>
        <w:rPr>
          <w:b w:val="0"/>
          <w:bCs w:val="0"/>
          <w:caps w:val="0"/>
          <w:spacing w:val="0"/>
          <w:sz w:val="24"/>
          <w:szCs w:val="24"/>
          <w:rtl/>
        </w:rPr>
        <w:instrText xml:space="preserve"> \* </w:instrText>
      </w:r>
      <w:r>
        <w:rPr>
          <w:b w:val="0"/>
          <w:bCs w:val="0"/>
          <w:caps w:val="0"/>
          <w:spacing w:val="0"/>
          <w:sz w:val="24"/>
          <w:szCs w:val="24"/>
        </w:rPr>
        <w:instrText>MERGEFORMAT</w:instrText>
      </w:r>
      <w:r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fldChar w:fldCharType="separate"/>
      </w:r>
      <w:r w:rsidR="001D25C0">
        <w:rPr>
          <w:b w:val="0"/>
          <w:bCs w:val="0"/>
          <w:caps w:val="0"/>
          <w:spacing w:val="0"/>
          <w:sz w:val="24"/>
          <w:szCs w:val="24"/>
          <w:rtl/>
        </w:rPr>
        <w:t>‏1.2.3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fldChar w:fldCharType="end"/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 לעיל ולצורך ניקוד רכיבי האיכות המפורטים בסעיף 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fldChar w:fldCharType="begin"/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 w:rsidRPr="00F87FD2">
        <w:rPr>
          <w:b w:val="0"/>
          <w:bCs w:val="0"/>
          <w:caps w:val="0"/>
          <w:spacing w:val="0"/>
          <w:sz w:val="24"/>
          <w:szCs w:val="24"/>
        </w:rPr>
        <w:instrText>REF</w:instrTex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instrText xml:space="preserve"> _</w:instrText>
      </w:r>
      <w:r w:rsidRPr="00F87FD2">
        <w:rPr>
          <w:b w:val="0"/>
          <w:bCs w:val="0"/>
          <w:caps w:val="0"/>
          <w:spacing w:val="0"/>
          <w:sz w:val="24"/>
          <w:szCs w:val="24"/>
        </w:rPr>
        <w:instrText>Ref6229882 \r \h</w:instrTex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>
        <w:rPr>
          <w:b w:val="0"/>
          <w:bCs w:val="0"/>
          <w:caps w:val="0"/>
          <w:spacing w:val="0"/>
          <w:sz w:val="24"/>
          <w:szCs w:val="24"/>
          <w:rtl/>
        </w:rPr>
        <w:instrText xml:space="preserve"> \* </w:instrText>
      </w:r>
      <w:r>
        <w:rPr>
          <w:b w:val="0"/>
          <w:bCs w:val="0"/>
          <w:caps w:val="0"/>
          <w:spacing w:val="0"/>
          <w:sz w:val="24"/>
          <w:szCs w:val="24"/>
        </w:rPr>
        <w:instrText>MERGEFORMAT</w:instrText>
      </w:r>
      <w:r>
        <w:rPr>
          <w:b w:val="0"/>
          <w:bCs w:val="0"/>
          <w:caps w:val="0"/>
          <w:spacing w:val="0"/>
          <w:sz w:val="24"/>
          <w:szCs w:val="24"/>
          <w:rtl/>
        </w:rPr>
        <w:instrText xml:space="preserve"> </w:instrTex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fldChar w:fldCharType="separate"/>
      </w:r>
      <w:r w:rsidR="001D25C0">
        <w:rPr>
          <w:b w:val="0"/>
          <w:bCs w:val="0"/>
          <w:caps w:val="0"/>
          <w:spacing w:val="0"/>
          <w:sz w:val="24"/>
          <w:szCs w:val="24"/>
          <w:rtl/>
        </w:rPr>
        <w:t>‏2.2.2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fldChar w:fldCharType="end"/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 לעיל.</w:t>
      </w:r>
    </w:p>
    <w:p w14:paraId="1424A29B" w14:textId="77777777" w:rsidR="00AD11B5" w:rsidRPr="00F87FD2" w:rsidRDefault="00AD11B5" w:rsidP="00F97559">
      <w:pPr>
        <w:pStyle w:val="a6"/>
        <w:numPr>
          <w:ilvl w:val="0"/>
          <w:numId w:val="0"/>
        </w:numPr>
        <w:ind w:left="990"/>
        <w:outlineLvl w:val="9"/>
        <w:rPr>
          <w:b w:val="0"/>
          <w:bCs w:val="0"/>
          <w:caps w:val="0"/>
          <w:spacing w:val="0"/>
          <w:sz w:val="24"/>
          <w:szCs w:val="24"/>
        </w:rPr>
      </w:pPr>
      <w:r w:rsidRPr="00F87FD2">
        <w:rPr>
          <w:b w:val="0"/>
          <w:bCs w:val="0"/>
          <w:caps w:val="0"/>
          <w:spacing w:val="0"/>
          <w:sz w:val="24"/>
          <w:szCs w:val="24"/>
          <w:rtl/>
        </w:rPr>
        <w:t>תנאי הסף המקצועיים נבחנים בשני מישורים, תנאי סף למציע ותנאי סף לכוח האדם המוצע מטעמו, בהתאם ל</w:t>
      </w:r>
      <w:r w:rsidR="007A5B1D">
        <w:rPr>
          <w:rFonts w:hint="cs"/>
          <w:b w:val="0"/>
          <w:bCs w:val="0"/>
          <w:caps w:val="0"/>
          <w:spacing w:val="0"/>
          <w:sz w:val="24"/>
          <w:szCs w:val="24"/>
          <w:rtl/>
        </w:rPr>
        <w:t>אשכולות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 שבחר.  </w:t>
      </w:r>
    </w:p>
    <w:p w14:paraId="5C7EE30F" w14:textId="77777777" w:rsidR="00AD11B5" w:rsidRPr="0072427F" w:rsidRDefault="00AD11B5" w:rsidP="00F97559">
      <w:pPr>
        <w:pStyle w:val="a7"/>
        <w:numPr>
          <w:ilvl w:val="0"/>
          <w:numId w:val="0"/>
        </w:numPr>
        <w:ind w:left="990"/>
        <w:rPr>
          <w:b/>
          <w:bCs/>
          <w:u w:val="single"/>
        </w:rPr>
      </w:pPr>
      <w:r w:rsidRPr="0072427F">
        <w:rPr>
          <w:b/>
          <w:bCs/>
          <w:u w:val="single"/>
          <w:rtl/>
        </w:rPr>
        <w:t>תנאי סף למציע:</w:t>
      </w:r>
    </w:p>
    <w:p w14:paraId="0AD98C9F" w14:textId="7256EBE0" w:rsidR="00AD11B5" w:rsidRDefault="00AD11B5" w:rsidP="007A5B1D">
      <w:pPr>
        <w:pStyle w:val="a8"/>
        <w:numPr>
          <w:ilvl w:val="0"/>
          <w:numId w:val="0"/>
        </w:numPr>
        <w:tabs>
          <w:tab w:val="clear" w:pos="1617"/>
        </w:tabs>
        <w:ind w:left="990"/>
        <w:rPr>
          <w:rtl/>
        </w:rPr>
      </w:pPr>
      <w:r w:rsidRPr="00F87FD2">
        <w:rPr>
          <w:rtl/>
        </w:rPr>
        <w:t xml:space="preserve">המציע ימלא את הפרויקטים לצורך הוכחת תנאי סף </w:t>
      </w:r>
      <w:r w:rsidR="009A0B77">
        <w:rPr>
          <w:rFonts w:hint="cs"/>
          <w:rtl/>
        </w:rPr>
        <w:t>1.2.3.1</w:t>
      </w:r>
      <w:r w:rsidRPr="00F87FD2">
        <w:rPr>
          <w:rtl/>
        </w:rPr>
        <w:t xml:space="preserve">, וכן יפרט את הפרויקטים </w:t>
      </w:r>
      <w:r w:rsidRPr="00F87FD2">
        <w:rPr>
          <w:b w:val="0"/>
          <w:bCs/>
          <w:u w:val="single"/>
          <w:rtl/>
        </w:rPr>
        <w:t>הנוספים</w:t>
      </w:r>
      <w:r w:rsidRPr="00F87FD2">
        <w:rPr>
          <w:rtl/>
        </w:rPr>
        <w:t xml:space="preserve"> לצורך ניקוד רכיב</w:t>
      </w:r>
      <w:r w:rsidR="007A5B1D">
        <w:rPr>
          <w:rFonts w:hint="cs"/>
          <w:rtl/>
        </w:rPr>
        <w:t>י האיכות</w:t>
      </w:r>
      <w:r w:rsidRPr="00F87FD2">
        <w:rPr>
          <w:rtl/>
        </w:rPr>
        <w:t xml:space="preserve">. </w:t>
      </w:r>
      <w:r>
        <w:rPr>
          <w:rFonts w:hint="cs"/>
          <w:rtl/>
        </w:rPr>
        <w:t>המציע יצרף בהצעתו</w:t>
      </w:r>
      <w:r w:rsidR="004F2842">
        <w:rPr>
          <w:rFonts w:hint="cs"/>
          <w:rtl/>
        </w:rPr>
        <w:t xml:space="preserve"> עמודים נוספים</w:t>
      </w:r>
      <w:r w:rsidR="001C0B36">
        <w:rPr>
          <w:rFonts w:hint="cs"/>
          <w:rtl/>
        </w:rPr>
        <w:t xml:space="preserve"> או שורות נוספות</w:t>
      </w:r>
      <w:r>
        <w:rPr>
          <w:rFonts w:hint="cs"/>
          <w:rtl/>
        </w:rPr>
        <w:t xml:space="preserve">, ככל שנדרש. </w:t>
      </w:r>
      <w:r w:rsidRPr="00F87FD2">
        <w:rPr>
          <w:rtl/>
        </w:rPr>
        <w:t xml:space="preserve">ניתן לצרף מסמכים נוספים המרחיבים את ההסבר </w:t>
      </w:r>
      <w:r w:rsidR="004F2842">
        <w:rPr>
          <w:rFonts w:hint="cs"/>
          <w:rtl/>
        </w:rPr>
        <w:t>לפרויקטים המוצגים</w:t>
      </w:r>
      <w:r>
        <w:rPr>
          <w:rFonts w:hint="cs"/>
          <w:rtl/>
        </w:rPr>
        <w:t>,</w:t>
      </w:r>
      <w:r w:rsidRPr="00F87FD2">
        <w:rPr>
          <w:rtl/>
        </w:rPr>
        <w:t xml:space="preserve"> אך נדרש לציין מראה מקום. כמו כן, המציע רשאי לצרף דוגמאות ו/או קישור לפרויקטים אלו לצורך ניקוד רכיב</w:t>
      </w:r>
      <w:r w:rsidR="007A5B1D">
        <w:rPr>
          <w:rFonts w:hint="cs"/>
          <w:rtl/>
        </w:rPr>
        <w:t>י</w:t>
      </w:r>
      <w:r w:rsidRPr="00F87FD2">
        <w:rPr>
          <w:rtl/>
        </w:rPr>
        <w:t xml:space="preserve"> </w:t>
      </w:r>
      <w:r w:rsidR="007A5B1D">
        <w:rPr>
          <w:rFonts w:hint="cs"/>
          <w:rtl/>
        </w:rPr>
        <w:t>ה</w:t>
      </w:r>
      <w:r w:rsidRPr="00F87FD2">
        <w:rPr>
          <w:rtl/>
        </w:rPr>
        <w:t>איכות</w:t>
      </w:r>
      <w:r w:rsidR="007A5B1D">
        <w:rPr>
          <w:rFonts w:hint="cs"/>
          <w:rtl/>
        </w:rPr>
        <w:t>.</w:t>
      </w:r>
      <w:r w:rsidRPr="00F87FD2">
        <w:rPr>
          <w:rtl/>
        </w:rPr>
        <w:t xml:space="preserve"> </w:t>
      </w:r>
    </w:p>
    <w:p w14:paraId="56F45EE4" w14:textId="77777777" w:rsidR="006120F1" w:rsidRDefault="006120F1" w:rsidP="007A5B1D">
      <w:pPr>
        <w:pStyle w:val="a8"/>
        <w:numPr>
          <w:ilvl w:val="0"/>
          <w:numId w:val="0"/>
        </w:numPr>
        <w:tabs>
          <w:tab w:val="clear" w:pos="1617"/>
        </w:tabs>
        <w:ind w:left="990"/>
        <w:rPr>
          <w:rtl/>
        </w:rPr>
      </w:pPr>
    </w:p>
    <w:p w14:paraId="77E93454" w14:textId="10179205" w:rsidR="006120F1" w:rsidRPr="0044612C" w:rsidRDefault="006120F1" w:rsidP="00F347DF">
      <w:pPr>
        <w:pStyle w:val="a8"/>
        <w:numPr>
          <w:ilvl w:val="0"/>
          <w:numId w:val="0"/>
        </w:numPr>
        <w:tabs>
          <w:tab w:val="clear" w:pos="1617"/>
          <w:tab w:val="left" w:pos="1132"/>
        </w:tabs>
        <w:ind w:left="990"/>
        <w:rPr>
          <w:rtl/>
        </w:rPr>
      </w:pPr>
      <w:r w:rsidRPr="0044612C">
        <w:rPr>
          <w:rFonts w:hint="eastAsia"/>
          <w:rtl/>
        </w:rPr>
        <w:t>מובהר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שסדר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הפרויקטים</w:t>
      </w:r>
      <w:r w:rsidRPr="0044612C">
        <w:rPr>
          <w:rtl/>
        </w:rPr>
        <w:t xml:space="preserve"> המוגש </w:t>
      </w:r>
      <w:r w:rsidR="0058736A" w:rsidRPr="0044612C">
        <w:rPr>
          <w:rFonts w:hint="eastAsia"/>
          <w:rtl/>
        </w:rPr>
        <w:t>יהיה</w:t>
      </w:r>
      <w:r w:rsidR="0058736A" w:rsidRPr="0044612C">
        <w:rPr>
          <w:rtl/>
        </w:rPr>
        <w:t xml:space="preserve"> ערוך </w:t>
      </w:r>
      <w:r w:rsidRPr="0044612C">
        <w:rPr>
          <w:rtl/>
        </w:rPr>
        <w:t xml:space="preserve">לפי סדר האיכות לדעת מגיש ההצעה וילקחו לצורך הניקוד </w:t>
      </w:r>
      <w:r w:rsidRPr="0044612C">
        <w:rPr>
          <w:rFonts w:hint="eastAsia"/>
          <w:rtl/>
        </w:rPr>
        <w:t>בסעיף</w:t>
      </w:r>
      <w:r w:rsidRPr="0044612C">
        <w:rPr>
          <w:rtl/>
        </w:rPr>
        <w:t xml:space="preserve"> </w:t>
      </w:r>
      <w:r w:rsidR="0049651E" w:rsidRPr="0044612C">
        <w:rPr>
          <w:rtl/>
        </w:rPr>
        <w:fldChar w:fldCharType="begin"/>
      </w:r>
      <w:r w:rsidR="0049651E" w:rsidRPr="0044612C">
        <w:rPr>
          <w:rtl/>
        </w:rPr>
        <w:instrText xml:space="preserve"> </w:instrText>
      </w:r>
      <w:r w:rsidR="0049651E" w:rsidRPr="0044612C">
        <w:instrText>REF</w:instrText>
      </w:r>
      <w:r w:rsidR="0049651E" w:rsidRPr="0044612C">
        <w:rPr>
          <w:rtl/>
        </w:rPr>
        <w:instrText xml:space="preserve"> _</w:instrText>
      </w:r>
      <w:r w:rsidR="0049651E" w:rsidRPr="0044612C">
        <w:instrText>Ref6229882 \r \h</w:instrText>
      </w:r>
      <w:r w:rsidR="0049651E" w:rsidRPr="0044612C">
        <w:rPr>
          <w:rtl/>
        </w:rPr>
        <w:instrText xml:space="preserve">  \* </w:instrText>
      </w:r>
      <w:r w:rsidR="0049651E" w:rsidRPr="0044612C">
        <w:instrText>MERGEFORMAT</w:instrText>
      </w:r>
      <w:r w:rsidR="0049651E" w:rsidRPr="0044612C">
        <w:rPr>
          <w:rtl/>
        </w:rPr>
        <w:instrText xml:space="preserve"> </w:instrText>
      </w:r>
      <w:r w:rsidR="0049651E" w:rsidRPr="0044612C">
        <w:rPr>
          <w:rtl/>
        </w:rPr>
      </w:r>
      <w:r w:rsidR="0049651E" w:rsidRPr="0044612C">
        <w:rPr>
          <w:rtl/>
        </w:rPr>
        <w:fldChar w:fldCharType="separate"/>
      </w:r>
      <w:r w:rsidR="001D25C0">
        <w:rPr>
          <w:rtl/>
        </w:rPr>
        <w:t>‏2.2.2</w:t>
      </w:r>
      <w:r w:rsidR="0049651E" w:rsidRPr="0044612C">
        <w:rPr>
          <w:rtl/>
        </w:rPr>
        <w:fldChar w:fldCharType="end"/>
      </w:r>
      <w:r w:rsidR="0049651E" w:rsidRPr="0044612C">
        <w:rPr>
          <w:rtl/>
        </w:rPr>
        <w:t xml:space="preserve"> (תת סעיף 1</w:t>
      </w:r>
      <w:r w:rsidR="002010AC" w:rsidRPr="0044612C">
        <w:rPr>
          <w:rtl/>
        </w:rPr>
        <w:t xml:space="preserve"> </w:t>
      </w:r>
      <w:r w:rsidR="0049651E" w:rsidRPr="0044612C">
        <w:rPr>
          <w:rtl/>
        </w:rPr>
        <w:t>)</w:t>
      </w:r>
      <w:r w:rsidR="002010AC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פרויקטים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העומדים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בתנאי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המכרז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לפי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סדר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הופע</w:t>
      </w:r>
      <w:r w:rsidR="00B172DA" w:rsidRPr="0044612C">
        <w:rPr>
          <w:rFonts w:hint="eastAsia"/>
          <w:rtl/>
        </w:rPr>
        <w:t>ת</w:t>
      </w:r>
      <w:r w:rsidR="0049651E" w:rsidRPr="0044612C">
        <w:rPr>
          <w:rFonts w:hint="eastAsia"/>
          <w:rtl/>
        </w:rPr>
        <w:t>ם</w:t>
      </w:r>
      <w:r w:rsidR="0049651E" w:rsidRPr="0044612C">
        <w:rPr>
          <w:rtl/>
        </w:rPr>
        <w:t xml:space="preserve"> </w:t>
      </w:r>
      <w:r w:rsidR="0049651E" w:rsidRPr="0044612C">
        <w:rPr>
          <w:rFonts w:hint="eastAsia"/>
          <w:rtl/>
        </w:rPr>
        <w:t>בהצעה</w:t>
      </w:r>
      <w:r w:rsidR="0049651E" w:rsidRPr="0044612C">
        <w:rPr>
          <w:rtl/>
        </w:rPr>
        <w:t xml:space="preserve"> .</w:t>
      </w:r>
    </w:p>
    <w:p w14:paraId="4889831C" w14:textId="77777777" w:rsidR="00B172DA" w:rsidRPr="0044612C" w:rsidRDefault="00B172DA" w:rsidP="00683351">
      <w:pPr>
        <w:pStyle w:val="a8"/>
        <w:numPr>
          <w:ilvl w:val="0"/>
          <w:numId w:val="0"/>
        </w:numPr>
        <w:tabs>
          <w:tab w:val="clear" w:pos="1617"/>
          <w:tab w:val="left" w:pos="1132"/>
        </w:tabs>
        <w:ind w:left="1132" w:hanging="52"/>
        <w:rPr>
          <w:rtl/>
        </w:rPr>
      </w:pPr>
      <w:r w:rsidRPr="0044612C">
        <w:rPr>
          <w:rFonts w:hint="eastAsia"/>
          <w:rtl/>
        </w:rPr>
        <w:t>שני</w:t>
      </w:r>
      <w:r w:rsidRPr="0044612C">
        <w:rPr>
          <w:rtl/>
        </w:rPr>
        <w:t xml:space="preserve"> הפרויקטים הראשונים אשר הוגשו על ידי המציע ינוקדו </w:t>
      </w:r>
      <w:r w:rsidRPr="0044612C">
        <w:rPr>
          <w:rFonts w:hint="eastAsia"/>
          <w:rtl/>
        </w:rPr>
        <w:t>בשלב</w:t>
      </w:r>
      <w:r w:rsidRPr="0044612C">
        <w:rPr>
          <w:rtl/>
        </w:rPr>
        <w:t xml:space="preserve"> האיכות. ככל שאחד מהם או שניהם לא </w:t>
      </w:r>
      <w:r w:rsidR="0081278B" w:rsidRPr="0044612C">
        <w:rPr>
          <w:rFonts w:hint="eastAsia"/>
          <w:rtl/>
        </w:rPr>
        <w:t>יעמדו</w:t>
      </w:r>
      <w:r w:rsidRPr="0044612C">
        <w:rPr>
          <w:rtl/>
        </w:rPr>
        <w:t xml:space="preserve"> בדרישות</w:t>
      </w:r>
      <w:r w:rsidR="00683351" w:rsidRPr="0044612C">
        <w:rPr>
          <w:rFonts w:hint="cs"/>
          <w:rtl/>
        </w:rPr>
        <w:t xml:space="preserve"> המנויות בסעיף 1.2.3 על תת סעיפיו</w:t>
      </w:r>
      <w:r w:rsidR="0081278B" w:rsidRPr="0044612C">
        <w:rPr>
          <w:rtl/>
        </w:rPr>
        <w:t>,</w:t>
      </w:r>
      <w:r w:rsidRPr="0044612C">
        <w:rPr>
          <w:rtl/>
        </w:rPr>
        <w:t xml:space="preserve"> יבדק הפרויקט הבא ברשימה </w:t>
      </w:r>
      <w:r w:rsidR="0081278B" w:rsidRPr="0044612C">
        <w:rPr>
          <w:rFonts w:hint="eastAsia"/>
          <w:rtl/>
        </w:rPr>
        <w:t>וכך</w:t>
      </w:r>
      <w:r w:rsidR="0081278B" w:rsidRPr="0044612C">
        <w:rPr>
          <w:rtl/>
        </w:rPr>
        <w:t xml:space="preserve"> הלאה </w:t>
      </w:r>
      <w:r w:rsidRPr="0044612C">
        <w:rPr>
          <w:rFonts w:hint="eastAsia"/>
          <w:rtl/>
        </w:rPr>
        <w:t>עד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שיהיו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שני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פרויקטים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שינוקדו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בניקוד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האיכות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או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שתסתיים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רשימת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הפרויקטים</w:t>
      </w:r>
      <w:r w:rsidRPr="0044612C">
        <w:rPr>
          <w:rtl/>
        </w:rPr>
        <w:t xml:space="preserve"> </w:t>
      </w:r>
      <w:r w:rsidRPr="0044612C">
        <w:rPr>
          <w:rFonts w:hint="eastAsia"/>
          <w:rtl/>
        </w:rPr>
        <w:t>שהוצגה</w:t>
      </w:r>
      <w:r w:rsidRPr="0044612C">
        <w:rPr>
          <w:rtl/>
        </w:rPr>
        <w:t xml:space="preserve"> על ידי המציע. </w:t>
      </w:r>
    </w:p>
    <w:p w14:paraId="5E77A81B" w14:textId="77777777" w:rsidR="0081278B" w:rsidRPr="0044612C" w:rsidRDefault="0081278B" w:rsidP="00F347DF">
      <w:pPr>
        <w:pStyle w:val="a8"/>
        <w:numPr>
          <w:ilvl w:val="0"/>
          <w:numId w:val="0"/>
        </w:numPr>
        <w:tabs>
          <w:tab w:val="left" w:pos="1132"/>
        </w:tabs>
        <w:ind w:left="1080"/>
        <w:rPr>
          <w:rtl/>
        </w:rPr>
      </w:pPr>
      <w:r w:rsidRPr="0044612C">
        <w:rPr>
          <w:rtl/>
        </w:rPr>
        <w:tab/>
      </w:r>
      <w:r w:rsidRPr="0044612C">
        <w:rPr>
          <w:rFonts w:hint="eastAsia"/>
          <w:rtl/>
        </w:rPr>
        <w:t>יש</w:t>
      </w:r>
      <w:r w:rsidRPr="0044612C">
        <w:rPr>
          <w:rtl/>
        </w:rPr>
        <w:t xml:space="preserve"> לציין כי סדר הצגת הפרויקטים הנקבע על ידי המציע הוא שיקבע את סדר בדיקתם. ככל שימצאו שני פרויקטים אשר עומדים בתנאים הנדרשים, תעצור הועדה את בדיקת יתר הפרויקטים. </w:t>
      </w:r>
    </w:p>
    <w:p w14:paraId="2F78F2F8" w14:textId="77777777" w:rsidR="00B172DA" w:rsidRPr="00F347DF" w:rsidRDefault="00F347DF" w:rsidP="00F347DF">
      <w:pPr>
        <w:pStyle w:val="a8"/>
        <w:numPr>
          <w:ilvl w:val="0"/>
          <w:numId w:val="0"/>
        </w:numPr>
        <w:tabs>
          <w:tab w:val="clear" w:pos="1617"/>
          <w:tab w:val="left" w:pos="1132"/>
        </w:tabs>
        <w:ind w:left="1617" w:hanging="537"/>
        <w:rPr>
          <w:rtl/>
        </w:rPr>
      </w:pPr>
      <w:r w:rsidRPr="0044612C">
        <w:rPr>
          <w:rtl/>
        </w:rPr>
        <w:t xml:space="preserve"> ככל שלא יהיהו 2 פרויקטים הניתנים לניקוד ירד הציון בהתאם</w:t>
      </w:r>
      <w:r w:rsidR="0058736A" w:rsidRPr="0044612C">
        <w:rPr>
          <w:rtl/>
        </w:rPr>
        <w:t>.</w:t>
      </w:r>
    </w:p>
    <w:p w14:paraId="4E0DE1CB" w14:textId="77777777" w:rsidR="006120F1" w:rsidRPr="00B172DA" w:rsidRDefault="006120F1" w:rsidP="007A5B1D">
      <w:pPr>
        <w:pStyle w:val="a8"/>
        <w:numPr>
          <w:ilvl w:val="0"/>
          <w:numId w:val="0"/>
        </w:numPr>
        <w:tabs>
          <w:tab w:val="clear" w:pos="1617"/>
        </w:tabs>
        <w:ind w:left="990"/>
        <w:rPr>
          <w:rtl/>
        </w:rPr>
      </w:pPr>
    </w:p>
    <w:p w14:paraId="059C1073" w14:textId="77777777" w:rsidR="004F2842" w:rsidRDefault="004F2842" w:rsidP="007A5B1D">
      <w:pPr>
        <w:pStyle w:val="a8"/>
        <w:numPr>
          <w:ilvl w:val="0"/>
          <w:numId w:val="0"/>
        </w:numPr>
        <w:tabs>
          <w:tab w:val="clear" w:pos="1617"/>
        </w:tabs>
        <w:ind w:left="990"/>
        <w:rPr>
          <w:rtl/>
        </w:rPr>
      </w:pPr>
    </w:p>
    <w:p w14:paraId="4F2FCE3D" w14:textId="77777777" w:rsidR="004F2842" w:rsidRDefault="004F2842" w:rsidP="007A5B1D">
      <w:pPr>
        <w:pStyle w:val="a8"/>
        <w:numPr>
          <w:ilvl w:val="0"/>
          <w:numId w:val="0"/>
        </w:numPr>
        <w:tabs>
          <w:tab w:val="clear" w:pos="1617"/>
        </w:tabs>
        <w:ind w:left="990"/>
        <w:rPr>
          <w:rtl/>
        </w:rPr>
      </w:pPr>
    </w:p>
    <w:p w14:paraId="7807D86B" w14:textId="77777777" w:rsidR="0044612C" w:rsidRDefault="0044612C" w:rsidP="004F2842">
      <w:pPr>
        <w:rPr>
          <w:b/>
          <w:bCs/>
          <w:sz w:val="24"/>
          <w:szCs w:val="28"/>
          <w:u w:val="single"/>
          <w:rtl/>
        </w:rPr>
      </w:pPr>
    </w:p>
    <w:p w14:paraId="60066E0A" w14:textId="77777777" w:rsidR="003472F3" w:rsidRDefault="003472F3" w:rsidP="004F2842">
      <w:pPr>
        <w:rPr>
          <w:b/>
          <w:bCs/>
          <w:sz w:val="24"/>
          <w:szCs w:val="28"/>
          <w:u w:val="single"/>
          <w:rtl/>
        </w:rPr>
      </w:pPr>
    </w:p>
    <w:p w14:paraId="71B8687F" w14:textId="77777777" w:rsidR="003472F3" w:rsidRDefault="003472F3" w:rsidP="004F2842">
      <w:pPr>
        <w:rPr>
          <w:b/>
          <w:bCs/>
          <w:sz w:val="24"/>
          <w:szCs w:val="28"/>
          <w:u w:val="single"/>
          <w:rtl/>
        </w:rPr>
      </w:pPr>
    </w:p>
    <w:p w14:paraId="4A8DBB6F" w14:textId="77777777" w:rsidR="004F2842" w:rsidRPr="00F97559" w:rsidRDefault="004F2842" w:rsidP="004F2842">
      <w:pPr>
        <w:rPr>
          <w:b/>
          <w:bCs/>
          <w:sz w:val="24"/>
          <w:szCs w:val="28"/>
          <w:u w:val="single"/>
          <w:rtl/>
        </w:rPr>
      </w:pPr>
      <w:r w:rsidRPr="00F97559">
        <w:rPr>
          <w:rFonts w:hint="eastAsia"/>
          <w:b/>
          <w:bCs/>
          <w:sz w:val="24"/>
          <w:szCs w:val="28"/>
          <w:u w:val="single"/>
          <w:rtl/>
        </w:rPr>
        <w:lastRenderedPageBreak/>
        <w:t>האשכול</w:t>
      </w:r>
      <w:r w:rsidRPr="00F97559">
        <w:rPr>
          <w:b/>
          <w:bCs/>
          <w:sz w:val="24"/>
          <w:szCs w:val="28"/>
          <w:u w:val="single"/>
          <w:rtl/>
        </w:rPr>
        <w:t xml:space="preserve"> </w:t>
      </w:r>
      <w:r w:rsidRPr="00F97559">
        <w:rPr>
          <w:rFonts w:hint="eastAsia"/>
          <w:b/>
          <w:bCs/>
          <w:sz w:val="24"/>
          <w:szCs w:val="28"/>
          <w:u w:val="single"/>
          <w:rtl/>
        </w:rPr>
        <w:t>המוצע</w:t>
      </w:r>
      <w:r w:rsidRPr="00F97559">
        <w:rPr>
          <w:b/>
          <w:bCs/>
          <w:sz w:val="24"/>
          <w:szCs w:val="28"/>
          <w:u w:val="single"/>
          <w:rtl/>
        </w:rPr>
        <w:t>- _________________</w:t>
      </w:r>
    </w:p>
    <w:p w14:paraId="3A5C6F5C" w14:textId="77777777" w:rsidR="004F2842" w:rsidRPr="0088059D" w:rsidRDefault="004F2842" w:rsidP="004F2842">
      <w:pPr>
        <w:rPr>
          <w:b/>
          <w:bCs/>
          <w:u w:val="single"/>
          <w:rtl/>
        </w:rPr>
      </w:pPr>
      <w:r w:rsidRPr="003472F3">
        <w:rPr>
          <w:rFonts w:hint="cs"/>
          <w:b/>
          <w:bCs/>
          <w:u w:val="single"/>
          <w:rtl/>
        </w:rPr>
        <w:t>פרויקט 1</w:t>
      </w:r>
      <w:r w:rsidR="008307AE" w:rsidRPr="003472F3">
        <w:rPr>
          <w:rFonts w:hint="cs"/>
          <w:b/>
          <w:bCs/>
          <w:u w:val="single"/>
          <w:rtl/>
        </w:rPr>
        <w:t xml:space="preserve"> </w:t>
      </w:r>
      <w:r w:rsidR="008307AE" w:rsidRPr="003472F3">
        <w:rPr>
          <w:b/>
          <w:bCs/>
          <w:u w:val="single"/>
          <w:rtl/>
        </w:rPr>
        <w:t>(</w:t>
      </w:r>
      <w:r w:rsidR="008307AE" w:rsidRPr="003472F3">
        <w:rPr>
          <w:rStyle w:val="affff4"/>
          <w:b/>
          <w:bCs/>
          <w:u w:val="single"/>
          <w:rtl/>
        </w:rPr>
        <w:footnoteReference w:id="1"/>
      </w:r>
      <w:r w:rsidR="008307AE" w:rsidRPr="003472F3">
        <w:rPr>
          <w:b/>
          <w:bCs/>
          <w:u w:val="single"/>
          <w:rtl/>
        </w:rPr>
        <w:t>)</w:t>
      </w:r>
      <w:r w:rsidR="008307AE">
        <w:rPr>
          <w:rFonts w:hint="cs"/>
          <w:b/>
          <w:bCs/>
          <w:u w:val="single"/>
          <w:rtl/>
        </w:rPr>
        <w:t xml:space="preserve"> </w:t>
      </w:r>
    </w:p>
    <w:p w14:paraId="0728F4B1" w14:textId="77777777" w:rsidR="004F2842" w:rsidRDefault="004F2842" w:rsidP="004F2842">
      <w:pPr>
        <w:spacing w:before="120" w:line="300" w:lineRule="exact"/>
        <w:rPr>
          <w:u w:val="single"/>
          <w:rtl/>
        </w:rPr>
      </w:pPr>
      <w:r>
        <w:rPr>
          <w:rFonts w:hint="cs"/>
          <w:rtl/>
        </w:rPr>
        <w:t xml:space="preserve">שם הלקוח: </w:t>
      </w:r>
      <w:r>
        <w:rPr>
          <w:rFonts w:hint="cs"/>
          <w:u w:val="single"/>
          <w:rtl/>
        </w:rPr>
        <w:t>____________________________________________________________________</w:t>
      </w:r>
    </w:p>
    <w:p w14:paraId="493FDCBA" w14:textId="77777777" w:rsidR="004B1019" w:rsidRDefault="004F2842" w:rsidP="004B1019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rtl/>
        </w:rPr>
        <w:t>שם איש קשר אצל הלקוח</w:t>
      </w:r>
      <w:r w:rsidR="004B1019">
        <w:rPr>
          <w:rFonts w:hint="cs"/>
          <w:rtl/>
        </w:rPr>
        <w:t>, תפקיד וטלפון נייד</w:t>
      </w:r>
      <w:r>
        <w:rPr>
          <w:rFonts w:hint="cs"/>
          <w:rtl/>
        </w:rPr>
        <w:t>:</w:t>
      </w:r>
      <w:r w:rsidR="004B1019">
        <w:rPr>
          <w:rFonts w:hint="cs"/>
          <w:rtl/>
        </w:rPr>
        <w:t xml:space="preserve"> </w:t>
      </w:r>
      <w:r w:rsidR="004B1019">
        <w:rPr>
          <w:rFonts w:hint="cs"/>
          <w:u w:val="single"/>
          <w:rtl/>
        </w:rPr>
        <w:t>___________________________________________</w:t>
      </w:r>
    </w:p>
    <w:p w14:paraId="3203AEC7" w14:textId="77777777" w:rsidR="004F2842" w:rsidRDefault="004F2842" w:rsidP="004B1019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rtl/>
        </w:rPr>
        <w:t>מועד ביצוע הפרויקט (יש לציין מחודש/שנה-חודש/שנה):</w:t>
      </w:r>
      <w:r>
        <w:rPr>
          <w:rFonts w:hint="cs"/>
          <w:u w:val="single"/>
          <w:rtl/>
        </w:rPr>
        <w:t xml:space="preserve"> </w:t>
      </w:r>
    </w:p>
    <w:p w14:paraId="5254CEA6" w14:textId="77777777" w:rsidR="004F2842" w:rsidRDefault="004F2842" w:rsidP="004F2842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1A88A5A7" w14:textId="77777777" w:rsidR="0081278B" w:rsidRDefault="0081278B" w:rsidP="004F2842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>תקציב הפרויקט:</w:t>
      </w:r>
    </w:p>
    <w:p w14:paraId="0747A800" w14:textId="77777777" w:rsidR="0081278B" w:rsidRDefault="0081278B" w:rsidP="0081278B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6304C18B" w14:textId="77777777" w:rsidR="001C0B36" w:rsidRDefault="0081278B" w:rsidP="004F2842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>עלות כספית</w:t>
      </w:r>
      <w:r w:rsidR="001C0B36">
        <w:rPr>
          <w:rFonts w:hint="cs"/>
          <w:rtl/>
        </w:rPr>
        <w:t xml:space="preserve"> </w:t>
      </w:r>
      <w:r w:rsidR="00234691">
        <w:rPr>
          <w:rFonts w:hint="cs"/>
          <w:rtl/>
        </w:rPr>
        <w:t xml:space="preserve">בפועל </w:t>
      </w:r>
      <w:r w:rsidR="001C0B36">
        <w:rPr>
          <w:rFonts w:hint="cs"/>
          <w:rtl/>
        </w:rPr>
        <w:t>של הפרויקט</w:t>
      </w:r>
      <w:r w:rsidR="004B1019">
        <w:rPr>
          <w:rFonts w:hint="cs"/>
          <w:rtl/>
        </w:rPr>
        <w:t>:</w:t>
      </w:r>
    </w:p>
    <w:p w14:paraId="4881DE84" w14:textId="77777777" w:rsidR="004B1019" w:rsidRDefault="004B1019" w:rsidP="004B1019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394252CF" w14:textId="77777777" w:rsidR="004F2842" w:rsidRDefault="001C0B36" w:rsidP="004F2842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rtl/>
        </w:rPr>
        <w:t>תכולת</w:t>
      </w:r>
      <w:r w:rsidR="004F2842" w:rsidRPr="0088059D">
        <w:rPr>
          <w:rFonts w:hint="cs"/>
          <w:rtl/>
        </w:rPr>
        <w:t xml:space="preserve"> הפרויקט:</w:t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  <w:r w:rsidR="004F2842">
        <w:rPr>
          <w:u w:val="single"/>
          <w:rtl/>
        </w:rPr>
        <w:tab/>
      </w:r>
    </w:p>
    <w:p w14:paraId="406F9568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13C39831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51B2485F" w14:textId="77777777" w:rsidR="004B1019" w:rsidRDefault="004B1019" w:rsidP="004F2842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>תוצרי הפרויקט (ניתן להוסיף קישור רלוונטי):</w:t>
      </w:r>
    </w:p>
    <w:p w14:paraId="3F8F43AC" w14:textId="77777777" w:rsidR="004B1019" w:rsidRDefault="004B1019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7623EB2F" w14:textId="77777777" w:rsidR="004B1019" w:rsidRDefault="004B1019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5B0251C6" w14:textId="77777777" w:rsidR="001C0B36" w:rsidRDefault="001C0B36" w:rsidP="004F2842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>תהליך העבודה:</w:t>
      </w:r>
    </w:p>
    <w:p w14:paraId="030801C2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6538275F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364B54AF" w14:textId="77777777" w:rsidR="004F2842" w:rsidRDefault="001C0B36" w:rsidP="004F2842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 xml:space="preserve">מתודולוגיית העבודה: </w:t>
      </w:r>
    </w:p>
    <w:p w14:paraId="02FCA102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30B97EA1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573BA31B" w14:textId="77777777" w:rsidR="001C0B36" w:rsidRDefault="001C0B36" w:rsidP="004F2842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רכיבים טכניים/מודולים ייחודים</w:t>
      </w:r>
    </w:p>
    <w:p w14:paraId="25ED31A1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1795B9C5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66046A98" w14:textId="77777777" w:rsidR="001C0B36" w:rsidRDefault="001C0B36" w:rsidP="004F2842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 xml:space="preserve">עמידה בלוחות זמנים ביחס לתכנון המקורי </w:t>
      </w:r>
    </w:p>
    <w:p w14:paraId="527A339E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351B0B8B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6996907C" w14:textId="77777777" w:rsidR="001C0B36" w:rsidRDefault="001C0B36" w:rsidP="004F2842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 xml:space="preserve">היקף הפרויקט בשעות עבודה </w:t>
      </w:r>
    </w:p>
    <w:p w14:paraId="5031DFB4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245FE37E" w14:textId="77777777" w:rsidR="001C0B36" w:rsidRDefault="001C0B36" w:rsidP="00F97559">
      <w:pPr>
        <w:spacing w:before="120" w:line="240" w:lineRule="auto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0DA73038" w14:textId="77777777" w:rsidR="00AD11B5" w:rsidRPr="0072427F" w:rsidRDefault="00AD11B5" w:rsidP="0072427F">
      <w:pPr>
        <w:pStyle w:val="a7"/>
        <w:numPr>
          <w:ilvl w:val="0"/>
          <w:numId w:val="0"/>
        </w:numPr>
        <w:tabs>
          <w:tab w:val="clear" w:pos="1334"/>
          <w:tab w:val="left" w:pos="990"/>
        </w:tabs>
        <w:ind w:left="990"/>
        <w:rPr>
          <w:b/>
          <w:bCs/>
        </w:rPr>
      </w:pPr>
      <w:r w:rsidRPr="0072427F">
        <w:rPr>
          <w:b/>
          <w:bCs/>
          <w:u w:val="single"/>
          <w:rtl/>
        </w:rPr>
        <w:lastRenderedPageBreak/>
        <w:t>תנאי סף לכוח האדם המוצע</w:t>
      </w:r>
      <w:r w:rsidRPr="0072427F">
        <w:rPr>
          <w:b/>
          <w:bCs/>
          <w:rtl/>
        </w:rPr>
        <w:t>:</w:t>
      </w:r>
    </w:p>
    <w:p w14:paraId="61F186D8" w14:textId="1AE58725" w:rsidR="00AD11B5" w:rsidRPr="00F87FD2" w:rsidRDefault="00AD11B5" w:rsidP="0072427F">
      <w:pPr>
        <w:pStyle w:val="a8"/>
        <w:numPr>
          <w:ilvl w:val="0"/>
          <w:numId w:val="0"/>
        </w:numPr>
        <w:tabs>
          <w:tab w:val="clear" w:pos="1617"/>
          <w:tab w:val="left" w:pos="990"/>
        </w:tabs>
        <w:ind w:left="990"/>
        <w:rPr>
          <w:rtl/>
        </w:rPr>
      </w:pPr>
      <w:r w:rsidRPr="00F87FD2">
        <w:rPr>
          <w:rtl/>
        </w:rPr>
        <w:t>על המציע לפרט להלן לפחות מספר מזערי של עובדים מטעמו לפי תחומי ההתמחות, לצורך הוכחת תנאי סף</w:t>
      </w:r>
      <w:r w:rsidR="00AA243F">
        <w:rPr>
          <w:rFonts w:hint="cs"/>
          <w:rtl/>
        </w:rPr>
        <w:t xml:space="preserve"> 1.2.3.3 </w:t>
      </w:r>
      <w:r w:rsidR="007A5B1D">
        <w:rPr>
          <w:rtl/>
        </w:rPr>
        <w:t>. נדרש לצרף פרופיל</w:t>
      </w:r>
      <w:r w:rsidR="007A5B1D">
        <w:rPr>
          <w:rFonts w:hint="cs"/>
          <w:rtl/>
        </w:rPr>
        <w:t xml:space="preserve">/ </w:t>
      </w:r>
      <w:r w:rsidRPr="00F87FD2">
        <w:rPr>
          <w:rtl/>
        </w:rPr>
        <w:t>קורות חיים של כל עובד ומסמכים נוספים (כגון תעודות וביצוע קורסים) המרחיבים את ההסבר ל</w:t>
      </w:r>
      <w:r w:rsidR="001A729D">
        <w:rPr>
          <w:rFonts w:hint="cs"/>
          <w:rtl/>
        </w:rPr>
        <w:t>פירוט</w:t>
      </w:r>
      <w:r w:rsidRPr="00F87FD2">
        <w:rPr>
          <w:rtl/>
        </w:rPr>
        <w:t>, אך נדרש לציין מראה מקום.</w:t>
      </w:r>
    </w:p>
    <w:p w14:paraId="09CEF6A5" w14:textId="77777777" w:rsidR="00AD11B5" w:rsidRDefault="00AD11B5" w:rsidP="0072427F">
      <w:pPr>
        <w:pStyle w:val="a8"/>
        <w:numPr>
          <w:ilvl w:val="0"/>
          <w:numId w:val="0"/>
        </w:numPr>
        <w:tabs>
          <w:tab w:val="clear" w:pos="1617"/>
          <w:tab w:val="left" w:pos="990"/>
        </w:tabs>
        <w:ind w:left="990"/>
        <w:rPr>
          <w:rtl/>
        </w:rPr>
      </w:pPr>
      <w:r>
        <w:rPr>
          <w:rFonts w:hint="cs"/>
          <w:rtl/>
        </w:rPr>
        <w:t xml:space="preserve">המציע יצרף בהצעתו שורות נוספות לטבלה שלהלן, ככל שנדרש. כמו כן, </w:t>
      </w:r>
      <w:r w:rsidRPr="00F87FD2">
        <w:rPr>
          <w:rtl/>
        </w:rPr>
        <w:t>ככל וישנם מספר פרויקטים למומחה, ניתן להציגם במספר שורות.</w:t>
      </w:r>
      <w:r>
        <w:rPr>
          <w:rFonts w:hint="cs"/>
          <w:rtl/>
        </w:rPr>
        <w:t xml:space="preserve"> </w:t>
      </w:r>
    </w:p>
    <w:p w14:paraId="63D8DA2D" w14:textId="77777777" w:rsidR="001A396D" w:rsidRPr="00F87FD2" w:rsidRDefault="001A396D" w:rsidP="0072427F">
      <w:pPr>
        <w:pStyle w:val="a6"/>
        <w:numPr>
          <w:ilvl w:val="0"/>
          <w:numId w:val="0"/>
        </w:numPr>
        <w:tabs>
          <w:tab w:val="left" w:pos="990"/>
        </w:tabs>
        <w:ind w:left="990"/>
        <w:outlineLvl w:val="9"/>
        <w:rPr>
          <w:b w:val="0"/>
          <w:bCs w:val="0"/>
          <w:caps w:val="0"/>
          <w:spacing w:val="0"/>
          <w:sz w:val="24"/>
          <w:szCs w:val="24"/>
        </w:rPr>
      </w:pP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המציע רשאי לצרף </w:t>
      </w:r>
      <w:r w:rsidR="00B20714">
        <w:rPr>
          <w:rFonts w:hint="cs"/>
          <w:b w:val="0"/>
          <w:bCs w:val="0"/>
          <w:caps w:val="0"/>
          <w:spacing w:val="0"/>
          <w:sz w:val="24"/>
          <w:szCs w:val="24"/>
          <w:rtl/>
        </w:rPr>
        <w:t>שורות/עמודים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 xml:space="preserve"> נוספ</w:t>
      </w:r>
      <w:r w:rsidR="00B20714">
        <w:rPr>
          <w:rFonts w:hint="cs"/>
          <w:b w:val="0"/>
          <w:bCs w:val="0"/>
          <w:caps w:val="0"/>
          <w:spacing w:val="0"/>
          <w:sz w:val="24"/>
          <w:szCs w:val="24"/>
          <w:rtl/>
        </w:rPr>
        <w:t>ים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>, ככל הנדרש, בהתאם לפורמטים ל</w:t>
      </w:r>
      <w:r w:rsidR="001A729D">
        <w:rPr>
          <w:rFonts w:hint="cs"/>
          <w:b w:val="0"/>
          <w:bCs w:val="0"/>
          <w:caps w:val="0"/>
          <w:spacing w:val="0"/>
          <w:sz w:val="24"/>
          <w:szCs w:val="24"/>
          <w:rtl/>
        </w:rPr>
        <w:t>הלן</w:t>
      </w:r>
      <w:r w:rsidRPr="00F87FD2">
        <w:rPr>
          <w:b w:val="0"/>
          <w:bCs w:val="0"/>
          <w:caps w:val="0"/>
          <w:spacing w:val="0"/>
          <w:sz w:val="24"/>
          <w:szCs w:val="24"/>
          <w:rtl/>
        </w:rPr>
        <w:t>.</w:t>
      </w:r>
    </w:p>
    <w:p w14:paraId="1136E012" w14:textId="77777777" w:rsidR="001A396D" w:rsidRPr="00F87FD2" w:rsidRDefault="001A396D" w:rsidP="0072427F">
      <w:pPr>
        <w:pStyle w:val="a6"/>
        <w:numPr>
          <w:ilvl w:val="0"/>
          <w:numId w:val="0"/>
        </w:numPr>
        <w:tabs>
          <w:tab w:val="left" w:pos="990"/>
        </w:tabs>
        <w:ind w:left="990"/>
        <w:outlineLvl w:val="9"/>
        <w:rPr>
          <w:b w:val="0"/>
          <w:bCs w:val="0"/>
          <w:caps w:val="0"/>
          <w:spacing w:val="0"/>
          <w:sz w:val="24"/>
          <w:szCs w:val="24"/>
        </w:rPr>
      </w:pPr>
      <w:r w:rsidRPr="00F87FD2">
        <w:rPr>
          <w:b w:val="0"/>
          <w:bCs w:val="0"/>
          <w:caps w:val="0"/>
          <w:spacing w:val="0"/>
          <w:sz w:val="24"/>
          <w:szCs w:val="24"/>
          <w:rtl/>
        </w:rPr>
        <w:t>המזמין רשאי לאמת את נכונות הצהרות המציע מול איש הקשר בכל לקוח, או בכל דרך אחרת שיראה לנכון.</w:t>
      </w:r>
    </w:p>
    <w:p w14:paraId="013EBF5A" w14:textId="77777777" w:rsidR="007D5E0A" w:rsidRPr="00F97559" w:rsidRDefault="007D5E0A">
      <w:pPr>
        <w:bidi w:val="0"/>
        <w:spacing w:before="200" w:after="200" w:line="276" w:lineRule="auto"/>
        <w:rPr>
          <w:b/>
          <w:bCs/>
        </w:rPr>
      </w:pPr>
      <w:r w:rsidRPr="00F97559">
        <w:rPr>
          <w:b/>
          <w:bCs/>
          <w:rtl/>
        </w:rPr>
        <w:br w:type="page"/>
      </w:r>
    </w:p>
    <w:p w14:paraId="5F3F84A2" w14:textId="77777777" w:rsidR="0049167B" w:rsidRDefault="0049167B" w:rsidP="0049167B">
      <w:pPr>
        <w:spacing w:before="120" w:line="300" w:lineRule="exact"/>
        <w:rPr>
          <w:bCs/>
        </w:rPr>
      </w:pPr>
      <w:r>
        <w:rPr>
          <w:rFonts w:hint="cs"/>
          <w:bCs/>
          <w:rtl/>
        </w:rPr>
        <w:t>אשכול מוצע:</w:t>
      </w:r>
      <w:r>
        <w:rPr>
          <w:rFonts w:hint="cs"/>
          <w:bCs/>
        </w:rPr>
        <w:t xml:space="preserve"> </w:t>
      </w:r>
      <w:r>
        <w:rPr>
          <w:bCs/>
        </w:rPr>
        <w:t>____________________________________</w:t>
      </w:r>
    </w:p>
    <w:p w14:paraId="22D029C0" w14:textId="77777777" w:rsidR="0049167B" w:rsidRDefault="0049167B" w:rsidP="0049167B">
      <w:pPr>
        <w:rPr>
          <w:b/>
          <w:bCs/>
          <w:u w:val="single"/>
          <w:rtl/>
        </w:rPr>
      </w:pPr>
    </w:p>
    <w:p w14:paraId="26DE6319" w14:textId="77777777" w:rsidR="0049167B" w:rsidRDefault="0049167B" w:rsidP="0049167B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מומחה </w:t>
      </w:r>
      <w:r>
        <w:rPr>
          <w:rFonts w:hint="cs"/>
          <w:b/>
          <w:bCs/>
          <w:u w:val="single"/>
        </w:rPr>
        <w:t>SAP</w:t>
      </w:r>
      <w:r>
        <w:rPr>
          <w:rFonts w:hint="cs"/>
          <w:b/>
          <w:bCs/>
          <w:u w:val="single"/>
          <w:rtl/>
        </w:rPr>
        <w:t xml:space="preserve"> מספר 1</w:t>
      </w:r>
      <w:r w:rsidR="00B7414D">
        <w:rPr>
          <w:rFonts w:hint="cs"/>
          <w:b/>
          <w:bCs/>
          <w:u w:val="single"/>
          <w:rtl/>
        </w:rPr>
        <w:t xml:space="preserve"> </w:t>
      </w:r>
      <w:r w:rsidR="00B7414D" w:rsidRPr="00F97559">
        <w:rPr>
          <w:b/>
          <w:bCs/>
          <w:rtl/>
        </w:rPr>
        <w:t>(</w:t>
      </w:r>
      <w:r w:rsidR="00B7414D" w:rsidRPr="00674838">
        <w:rPr>
          <w:rStyle w:val="affff4"/>
          <w:b/>
          <w:bCs/>
          <w:color w:val="FF0000"/>
          <w:rtl/>
        </w:rPr>
        <w:footnoteReference w:id="2"/>
      </w:r>
      <w:r w:rsidR="00B7414D" w:rsidRPr="00F97559">
        <w:rPr>
          <w:b/>
          <w:bCs/>
          <w:rtl/>
        </w:rPr>
        <w:t>)</w:t>
      </w:r>
    </w:p>
    <w:p w14:paraId="3C8C8056" w14:textId="77777777" w:rsidR="0049167B" w:rsidRDefault="0049167B" w:rsidP="0049167B">
      <w:pPr>
        <w:spacing w:before="120" w:line="300" w:lineRule="exact"/>
        <w:rPr>
          <w:bCs/>
          <w:rtl/>
        </w:rPr>
      </w:pPr>
      <w:r w:rsidRPr="00F87FD2">
        <w:rPr>
          <w:bCs/>
          <w:rtl/>
        </w:rPr>
        <w:t xml:space="preserve">שם מומחה ה- </w:t>
      </w:r>
      <w:r w:rsidRPr="00F87FD2">
        <w:rPr>
          <w:bCs/>
        </w:rPr>
        <w:t>SAP</w:t>
      </w:r>
      <w:r w:rsidRPr="00F87FD2">
        <w:rPr>
          <w:bCs/>
          <w:rtl/>
        </w:rPr>
        <w:t xml:space="preserve"> </w:t>
      </w:r>
      <w:r>
        <w:rPr>
          <w:rFonts w:hint="cs"/>
          <w:bCs/>
          <w:rtl/>
        </w:rPr>
        <w:t>-</w:t>
      </w:r>
      <w:r w:rsidRPr="00F87FD2">
        <w:rPr>
          <w:bCs/>
          <w:rtl/>
        </w:rPr>
        <w:t xml:space="preserve"> </w:t>
      </w:r>
      <w:r w:rsidR="00E25D78">
        <w:rPr>
          <w:rFonts w:hint="cs"/>
          <w:bCs/>
          <w:rtl/>
        </w:rPr>
        <w:t xml:space="preserve"> _______________</w:t>
      </w:r>
    </w:p>
    <w:p w14:paraId="75243D4E" w14:textId="77777777" w:rsidR="00E25D78" w:rsidRDefault="00E25D78" w:rsidP="0049167B">
      <w:pPr>
        <w:spacing w:before="120" w:line="300" w:lineRule="exact"/>
        <w:rPr>
          <w:bCs/>
          <w:rtl/>
        </w:rPr>
      </w:pPr>
      <w:r>
        <w:rPr>
          <w:rFonts w:hint="cs"/>
          <w:bCs/>
          <w:rtl/>
        </w:rPr>
        <w:t>ת.ז. המומחה - _________________</w:t>
      </w:r>
    </w:p>
    <w:p w14:paraId="0A50BFEB" w14:textId="45961445" w:rsidR="0049167B" w:rsidRDefault="0019553E" w:rsidP="00683351">
      <w:pPr>
        <w:spacing w:before="120" w:line="300" w:lineRule="exact"/>
        <w:rPr>
          <w:bCs/>
          <w:rtl/>
        </w:rPr>
      </w:pPr>
      <w:r w:rsidRPr="00F87FD2">
        <w:rPr>
          <w:bCs/>
          <w:rtl/>
        </w:rPr>
        <w:t xml:space="preserve">והגדרתו </w:t>
      </w:r>
      <w:r>
        <w:rPr>
          <w:rFonts w:hint="cs"/>
          <w:bCs/>
          <w:rtl/>
        </w:rPr>
        <w:t xml:space="preserve">(בהתאם לפרק ההגדרות סעיף </w:t>
      </w:r>
      <w:r>
        <w:rPr>
          <w:bCs/>
          <w:rtl/>
        </w:rPr>
        <w:fldChar w:fldCharType="begin"/>
      </w:r>
      <w:r>
        <w:rPr>
          <w:bCs/>
          <w:rtl/>
        </w:rPr>
        <w:instrText xml:space="preserve"> </w:instrText>
      </w:r>
      <w:r>
        <w:rPr>
          <w:rFonts w:hint="cs"/>
          <w:bCs/>
        </w:rPr>
        <w:instrText>REF</w:instrText>
      </w:r>
      <w:r>
        <w:rPr>
          <w:rFonts w:hint="cs"/>
          <w:bCs/>
          <w:rtl/>
        </w:rPr>
        <w:instrText xml:space="preserve"> _</w:instrText>
      </w:r>
      <w:r>
        <w:rPr>
          <w:rFonts w:hint="cs"/>
          <w:bCs/>
        </w:rPr>
        <w:instrText>Ref26958700 \r \h</w:instrText>
      </w:r>
      <w:r>
        <w:rPr>
          <w:bCs/>
          <w:rtl/>
        </w:rPr>
        <w:instrText xml:space="preserve"> </w:instrText>
      </w:r>
      <w:r>
        <w:rPr>
          <w:bCs/>
          <w:rtl/>
        </w:rPr>
      </w:r>
      <w:r>
        <w:rPr>
          <w:bCs/>
          <w:rtl/>
        </w:rPr>
        <w:fldChar w:fldCharType="separate"/>
      </w:r>
      <w:r w:rsidR="001D25C0">
        <w:rPr>
          <w:bCs/>
          <w:rtl/>
        </w:rPr>
        <w:t>‏1.2.3</w:t>
      </w:r>
      <w:r>
        <w:rPr>
          <w:bCs/>
          <w:rtl/>
        </w:rPr>
        <w:fldChar w:fldCharType="end"/>
      </w:r>
      <w:r>
        <w:rPr>
          <w:rFonts w:hint="cs"/>
          <w:bCs/>
          <w:rtl/>
        </w:rPr>
        <w:t xml:space="preserve"> לתנאי המכרז) - </w:t>
      </w:r>
      <w:r w:rsidR="0049167B" w:rsidRPr="00F87FD2">
        <w:rPr>
          <w:bCs/>
          <w:rtl/>
        </w:rPr>
        <w:t>מיישם</w:t>
      </w:r>
      <w:r w:rsidR="0049167B">
        <w:rPr>
          <w:rFonts w:hint="cs"/>
          <w:bCs/>
          <w:rtl/>
        </w:rPr>
        <w:t xml:space="preserve"> </w:t>
      </w:r>
      <w:r w:rsidR="0049167B">
        <w:rPr>
          <w:rFonts w:hint="cs"/>
          <w:bCs/>
        </w:rPr>
        <w:t>SAP</w:t>
      </w:r>
      <w:r w:rsidR="0049167B" w:rsidRPr="00F87FD2">
        <w:rPr>
          <w:bCs/>
          <w:rtl/>
        </w:rPr>
        <w:t xml:space="preserve"> בכיר</w:t>
      </w:r>
      <w:r w:rsidR="0049167B">
        <w:rPr>
          <w:rFonts w:hint="cs"/>
          <w:bCs/>
          <w:rtl/>
        </w:rPr>
        <w:t>/</w:t>
      </w:r>
      <w:r w:rsidR="0049167B" w:rsidRPr="00F87FD2">
        <w:rPr>
          <w:bCs/>
          <w:rtl/>
        </w:rPr>
        <w:t xml:space="preserve"> </w:t>
      </w:r>
      <w:r w:rsidR="00F50D66">
        <w:rPr>
          <w:rFonts w:hint="cs"/>
          <w:bCs/>
          <w:rtl/>
        </w:rPr>
        <w:t>מעצב</w:t>
      </w:r>
      <w:r w:rsidR="0049167B">
        <w:rPr>
          <w:rFonts w:hint="cs"/>
          <w:bCs/>
          <w:rtl/>
        </w:rPr>
        <w:t>/</w:t>
      </w:r>
      <w:r w:rsidR="0049167B" w:rsidRPr="00F87FD2">
        <w:rPr>
          <w:bCs/>
          <w:rtl/>
        </w:rPr>
        <w:t xml:space="preserve"> </w:t>
      </w:r>
      <w:r w:rsidR="0049167B">
        <w:rPr>
          <w:rFonts w:hint="cs"/>
          <w:bCs/>
          <w:rtl/>
        </w:rPr>
        <w:t>מתכנת</w:t>
      </w:r>
      <w:r w:rsidR="0049167B" w:rsidRPr="00F87FD2">
        <w:rPr>
          <w:bCs/>
          <w:rtl/>
        </w:rPr>
        <w:t xml:space="preserve"> </w:t>
      </w:r>
      <w:r w:rsidR="0049167B" w:rsidRPr="00F87FD2">
        <w:rPr>
          <w:bCs/>
        </w:rPr>
        <w:t>SAP</w:t>
      </w:r>
      <w:r w:rsidR="0049167B">
        <w:rPr>
          <w:rFonts w:hint="cs"/>
          <w:bCs/>
          <w:rtl/>
        </w:rPr>
        <w:t>/</w:t>
      </w:r>
      <w:r w:rsidR="0049167B" w:rsidRPr="00F87FD2">
        <w:rPr>
          <w:bCs/>
          <w:rtl/>
        </w:rPr>
        <w:t xml:space="preserve"> </w:t>
      </w:r>
      <w:r w:rsidR="004555F6">
        <w:rPr>
          <w:rFonts w:hint="cs"/>
          <w:bCs/>
          <w:rtl/>
        </w:rPr>
        <w:t xml:space="preserve">מתכנת </w:t>
      </w:r>
      <w:r w:rsidR="004555F6">
        <w:rPr>
          <w:rFonts w:hint="cs"/>
          <w:bCs/>
        </w:rPr>
        <w:t>JS</w:t>
      </w:r>
      <w:r w:rsidR="004555F6">
        <w:rPr>
          <w:rFonts w:hint="cs"/>
          <w:bCs/>
          <w:rtl/>
        </w:rPr>
        <w:t>/</w:t>
      </w:r>
      <w:r w:rsidR="00F50D66">
        <w:rPr>
          <w:rFonts w:hint="cs"/>
          <w:bCs/>
          <w:rtl/>
        </w:rPr>
        <w:t xml:space="preserve"> </w:t>
      </w:r>
      <w:r w:rsidR="0049167B" w:rsidRPr="00F87FD2">
        <w:rPr>
          <w:bCs/>
          <w:rtl/>
        </w:rPr>
        <w:t>מעצב</w:t>
      </w:r>
      <w:r w:rsidR="0049167B">
        <w:rPr>
          <w:rFonts w:hint="cs"/>
          <w:bCs/>
          <w:rtl/>
        </w:rPr>
        <w:t>/ מתכנת</w:t>
      </w:r>
      <w:r w:rsidR="00E25D78">
        <w:rPr>
          <w:rFonts w:hint="cs"/>
          <w:bCs/>
          <w:rtl/>
        </w:rPr>
        <w:t xml:space="preserve">/בודק </w:t>
      </w:r>
      <w:r w:rsidR="00E25D78">
        <w:rPr>
          <w:rFonts w:hint="cs"/>
          <w:bCs/>
        </w:rPr>
        <w:t>QA</w:t>
      </w:r>
      <w:r w:rsidR="0049167B">
        <w:rPr>
          <w:rFonts w:hint="cs"/>
          <w:bCs/>
          <w:rtl/>
        </w:rPr>
        <w:t>:</w:t>
      </w:r>
    </w:p>
    <w:p w14:paraId="56DF411C" w14:textId="77777777" w:rsidR="0049167B" w:rsidRDefault="0049167B" w:rsidP="0049167B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4DD1A57D" w14:textId="77777777" w:rsidR="0049167B" w:rsidRDefault="0049167B" w:rsidP="0049167B">
      <w:pPr>
        <w:spacing w:before="120" w:line="300" w:lineRule="exact"/>
        <w:ind w:right="-284"/>
        <w:rPr>
          <w:u w:val="single"/>
          <w:rtl/>
        </w:rPr>
      </w:pPr>
      <w:r w:rsidRPr="00F87FD2">
        <w:rPr>
          <w:bCs/>
          <w:rtl/>
        </w:rPr>
        <w:t>מועד תחילת העסקה/ התקשרות עם המציע</w:t>
      </w:r>
      <w:r>
        <w:rPr>
          <w:rFonts w:hint="cs"/>
          <w:rtl/>
        </w:rPr>
        <w:t xml:space="preserve"> (יש לציין מחודש/שנה):</w:t>
      </w:r>
      <w:r>
        <w:rPr>
          <w:rFonts w:hint="cs"/>
          <w:u w:val="single"/>
          <w:rtl/>
        </w:rPr>
        <w:t xml:space="preserve"> </w:t>
      </w:r>
    </w:p>
    <w:p w14:paraId="7EC68FD6" w14:textId="77777777" w:rsidR="0049167B" w:rsidRDefault="0049167B" w:rsidP="0049167B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2289065F" w14:textId="77777777" w:rsidR="0049167B" w:rsidRDefault="0049167B" w:rsidP="0049167B">
      <w:pPr>
        <w:spacing w:before="120" w:line="300" w:lineRule="exact"/>
        <w:ind w:right="-284"/>
        <w:rPr>
          <w:u w:val="single"/>
          <w:rtl/>
        </w:rPr>
      </w:pPr>
      <w:r w:rsidRPr="00F87FD2">
        <w:rPr>
          <w:bCs/>
          <w:rtl/>
        </w:rPr>
        <w:t>מס' שנות ניסיון ב</w:t>
      </w:r>
      <w:r w:rsidR="00F82E8F">
        <w:rPr>
          <w:rFonts w:hint="cs"/>
          <w:bCs/>
          <w:rtl/>
        </w:rPr>
        <w:t>אשכול</w:t>
      </w:r>
      <w:r w:rsidRPr="00F87FD2">
        <w:rPr>
          <w:bCs/>
          <w:rtl/>
        </w:rPr>
        <w:t xml:space="preserve"> המוצע</w:t>
      </w:r>
      <w:r>
        <w:rPr>
          <w:rFonts w:hint="cs"/>
          <w:u w:val="single"/>
          <w:rtl/>
        </w:rPr>
        <w:t xml:space="preserve"> ____________________________________________________________________________</w:t>
      </w:r>
    </w:p>
    <w:p w14:paraId="7DC62746" w14:textId="77777777" w:rsidR="0049167B" w:rsidRDefault="0049167B" w:rsidP="0049167B">
      <w:pPr>
        <w:spacing w:before="120" w:line="300" w:lineRule="exact"/>
        <w:rPr>
          <w:rtl/>
        </w:rPr>
      </w:pPr>
      <w:r w:rsidRPr="00EC4DD4">
        <w:rPr>
          <w:bCs/>
          <w:rtl/>
        </w:rPr>
        <w:t>פירוט הפרויקט בו השתתף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פרויקט </w:t>
      </w:r>
      <w:r w:rsidR="00C61841">
        <w:rPr>
          <w:rFonts w:hint="cs"/>
          <w:rtl/>
        </w:rPr>
        <w:t xml:space="preserve">מרכזי </w:t>
      </w:r>
      <w:r>
        <w:rPr>
          <w:rFonts w:hint="cs"/>
          <w:rtl/>
        </w:rPr>
        <w:t>מספר 1</w:t>
      </w:r>
    </w:p>
    <w:p w14:paraId="35DDB48C" w14:textId="77777777" w:rsidR="0049167B" w:rsidRDefault="0049167B" w:rsidP="0049167B">
      <w:pPr>
        <w:spacing w:before="120" w:line="300" w:lineRule="exact"/>
        <w:rPr>
          <w:u w:val="single"/>
          <w:rtl/>
        </w:rPr>
      </w:pPr>
      <w:r>
        <w:rPr>
          <w:rFonts w:hint="cs"/>
          <w:rtl/>
        </w:rPr>
        <w:t xml:space="preserve">שם הלקוח: </w:t>
      </w:r>
      <w:r>
        <w:rPr>
          <w:rFonts w:hint="cs"/>
          <w:u w:val="single"/>
          <w:rtl/>
        </w:rPr>
        <w:t>____________________________________________________________________</w:t>
      </w:r>
    </w:p>
    <w:p w14:paraId="15642C1D" w14:textId="77777777" w:rsidR="0049167B" w:rsidRDefault="0049167B" w:rsidP="0049167B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rtl/>
        </w:rPr>
        <w:t xml:space="preserve">שם איש קשר אצל הלקוח, תפקיד וטלפון נייד: </w:t>
      </w:r>
      <w:r>
        <w:rPr>
          <w:rFonts w:hint="cs"/>
          <w:u w:val="single"/>
          <w:rtl/>
        </w:rPr>
        <w:t>___________________________________________</w:t>
      </w:r>
    </w:p>
    <w:p w14:paraId="3EFD126D" w14:textId="77777777" w:rsidR="00C61841" w:rsidRDefault="00C61841" w:rsidP="00C61841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rtl/>
        </w:rPr>
        <w:t>מועד ביצוע הפרויקט (יש לציין מחודש/שנה-חודש/שנה):</w:t>
      </w:r>
      <w:r>
        <w:rPr>
          <w:rFonts w:hint="cs"/>
          <w:u w:val="single"/>
          <w:rtl/>
        </w:rPr>
        <w:t xml:space="preserve"> </w:t>
      </w:r>
    </w:p>
    <w:p w14:paraId="0DB8BACA" w14:textId="77777777" w:rsidR="00C61841" w:rsidRDefault="00C61841" w:rsidP="00C61841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02E28D09" w14:textId="77777777" w:rsidR="0049167B" w:rsidRDefault="0049167B" w:rsidP="0049167B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 xml:space="preserve">תיאור הפרויקט: </w:t>
      </w:r>
    </w:p>
    <w:p w14:paraId="484947D8" w14:textId="77777777" w:rsidR="00E25D78" w:rsidRDefault="00E25D78" w:rsidP="00E25D78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3E55FE71" w14:textId="77777777" w:rsidR="00E25D78" w:rsidRDefault="00E25D78" w:rsidP="00E25D78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040EFEC9" w14:textId="77777777" w:rsidR="00E25D78" w:rsidRDefault="00E25D78" w:rsidP="00E25D78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4E510E4E" w14:textId="77777777" w:rsidR="0049167B" w:rsidRDefault="0049167B" w:rsidP="0049167B">
      <w:pPr>
        <w:spacing w:before="120" w:line="300" w:lineRule="exact"/>
        <w:rPr>
          <w:rtl/>
        </w:rPr>
      </w:pPr>
      <w:r w:rsidRPr="00EC4DD4">
        <w:rPr>
          <w:bCs/>
          <w:rtl/>
        </w:rPr>
        <w:t>פירוט הפרויקט בו השתתף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פרויקט </w:t>
      </w:r>
      <w:r w:rsidR="00C61841">
        <w:rPr>
          <w:rFonts w:hint="cs"/>
          <w:rtl/>
        </w:rPr>
        <w:t xml:space="preserve">מרכזי </w:t>
      </w:r>
      <w:r>
        <w:rPr>
          <w:rFonts w:hint="cs"/>
          <w:rtl/>
        </w:rPr>
        <w:t>מספר 2</w:t>
      </w:r>
    </w:p>
    <w:p w14:paraId="169EA366" w14:textId="77777777" w:rsidR="0049167B" w:rsidRDefault="0049167B" w:rsidP="0049167B">
      <w:pPr>
        <w:spacing w:before="120" w:line="300" w:lineRule="exact"/>
        <w:rPr>
          <w:u w:val="single"/>
          <w:rtl/>
        </w:rPr>
      </w:pPr>
      <w:r>
        <w:rPr>
          <w:rFonts w:hint="cs"/>
          <w:rtl/>
        </w:rPr>
        <w:t xml:space="preserve">שם הלקוח: </w:t>
      </w:r>
      <w:r>
        <w:rPr>
          <w:rFonts w:hint="cs"/>
          <w:u w:val="single"/>
          <w:rtl/>
        </w:rPr>
        <w:t>____________________________________________________________________</w:t>
      </w:r>
    </w:p>
    <w:p w14:paraId="5EEF4A75" w14:textId="77777777" w:rsidR="0049167B" w:rsidRDefault="0049167B" w:rsidP="0049167B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rtl/>
        </w:rPr>
        <w:t xml:space="preserve">שם איש קשר אצל הלקוח, תפקיד וטלפון נייד: </w:t>
      </w:r>
      <w:r>
        <w:rPr>
          <w:rFonts w:hint="cs"/>
          <w:u w:val="single"/>
          <w:rtl/>
        </w:rPr>
        <w:t>___________________________________________</w:t>
      </w:r>
    </w:p>
    <w:p w14:paraId="1D085282" w14:textId="77777777" w:rsidR="0049167B" w:rsidRDefault="0049167B" w:rsidP="0049167B">
      <w:pPr>
        <w:spacing w:before="120" w:line="300" w:lineRule="exact"/>
        <w:ind w:right="-284"/>
        <w:rPr>
          <w:rtl/>
        </w:rPr>
      </w:pPr>
      <w:r>
        <w:rPr>
          <w:rFonts w:hint="cs"/>
          <w:rtl/>
        </w:rPr>
        <w:t xml:space="preserve">תיאור הפרויקט: </w:t>
      </w:r>
    </w:p>
    <w:p w14:paraId="6351FD32" w14:textId="77777777" w:rsidR="00E25D78" w:rsidRDefault="00E25D78" w:rsidP="00E25D78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5B6B5B4D" w14:textId="77777777" w:rsidR="00E25D78" w:rsidRDefault="00E25D78" w:rsidP="00E25D78">
      <w:pPr>
        <w:spacing w:before="120" w:line="300" w:lineRule="exact"/>
        <w:ind w:right="-284"/>
        <w:rPr>
          <w:u w:val="single"/>
          <w:rtl/>
        </w:rPr>
      </w:pPr>
      <w:r>
        <w:rPr>
          <w:rFonts w:hint="cs"/>
          <w:u w:val="single"/>
          <w:rtl/>
        </w:rPr>
        <w:t>____________________________________________________________________________</w:t>
      </w:r>
    </w:p>
    <w:p w14:paraId="409A87A4" w14:textId="77777777" w:rsidR="007A5B1D" w:rsidRDefault="007A5B1D" w:rsidP="00AD11B5">
      <w:pPr>
        <w:pStyle w:val="a8"/>
        <w:numPr>
          <w:ilvl w:val="0"/>
          <w:numId w:val="0"/>
        </w:numPr>
        <w:tabs>
          <w:tab w:val="clear" w:pos="1617"/>
        </w:tabs>
        <w:ind w:left="1416"/>
        <w:rPr>
          <w:rtl/>
        </w:rPr>
      </w:pPr>
    </w:p>
    <w:p w14:paraId="03528349" w14:textId="77777777" w:rsidR="004C19A6" w:rsidRDefault="004C19A6" w:rsidP="00F97559">
      <w:pPr>
        <w:spacing w:before="200" w:after="200" w:line="276" w:lineRule="auto"/>
        <w:rPr>
          <w:u w:val="single"/>
          <w:rtl/>
        </w:rPr>
      </w:pPr>
      <w:r>
        <w:rPr>
          <w:rFonts w:hint="cs"/>
          <w:sz w:val="24"/>
          <w:rtl/>
        </w:rPr>
        <w:t>תאריך: __________________    חתימת המומחה : _______________</w:t>
      </w:r>
    </w:p>
    <w:bookmarkEnd w:id="5"/>
    <w:sectPr w:rsidR="004C19A6" w:rsidSect="00437614">
      <w:headerReference w:type="even" r:id="rId11"/>
      <w:headerReference w:type="default" r:id="rId12"/>
      <w:footerReference w:type="default" r:id="rId13"/>
      <w:footerReference w:type="first" r:id="rId14"/>
      <w:pgSz w:w="11906" w:h="16838" w:code="9"/>
      <w:pgMar w:top="1616" w:right="1418" w:bottom="1440" w:left="1134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34BBE1" w14:textId="77777777" w:rsidR="00732E70" w:rsidRDefault="00732E70">
      <w:r>
        <w:separator/>
      </w:r>
    </w:p>
  </w:endnote>
  <w:endnote w:type="continuationSeparator" w:id="0">
    <w:p w14:paraId="3F4ED35B" w14:textId="77777777" w:rsidR="00732E70" w:rsidRDefault="0073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C51AF" w14:textId="77777777" w:rsidR="00A1258B" w:rsidRDefault="00A1258B" w:rsidP="00BB21A2">
    <w:pPr>
      <w:pStyle w:val="a"/>
      <w:numPr>
        <w:ilvl w:val="0"/>
        <w:numId w:val="0"/>
      </w:numPr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A3914C" w14:textId="77777777" w:rsidR="00A1258B" w:rsidRPr="000B4CCB" w:rsidRDefault="00A1258B" w:rsidP="000B4CCB">
    <w:pPr>
      <w:pStyle w:val="a"/>
      <w:numPr>
        <w:ilvl w:val="0"/>
        <w:numId w:val="0"/>
      </w:numPr>
      <w:jc w:val="both"/>
      <w:rPr>
        <w:rFonts w:ascii="David" w:hAnsi="David"/>
        <w:szCs w:val="22"/>
      </w:rPr>
    </w:pPr>
    <w:r>
      <w:rPr>
        <w:rFonts w:ascii="David" w:hAnsi="David" w:hint="cs"/>
        <w:szCs w:val="22"/>
        <w:rtl/>
      </w:rPr>
      <w:t>חתימה וחותמת המציע</w:t>
    </w:r>
    <w:r w:rsidRPr="000B4CCB">
      <w:rPr>
        <w:rFonts w:ascii="David" w:hAnsi="David" w:hint="cs"/>
        <w:szCs w:val="22"/>
        <w:rtl/>
      </w:rPr>
      <w:t>: __________________________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9A2739" w14:textId="77777777" w:rsidR="00732E70" w:rsidRDefault="00732E70">
      <w:r>
        <w:separator/>
      </w:r>
    </w:p>
  </w:footnote>
  <w:footnote w:type="continuationSeparator" w:id="0">
    <w:p w14:paraId="1848B0F0" w14:textId="77777777" w:rsidR="00732E70" w:rsidRDefault="00732E70">
      <w:r>
        <w:continuationSeparator/>
      </w:r>
    </w:p>
  </w:footnote>
  <w:footnote w:id="1">
    <w:p w14:paraId="4BA4ECB0" w14:textId="77777777" w:rsidR="00A1258B" w:rsidRDefault="00A1258B">
      <w:pPr>
        <w:pStyle w:val="affff"/>
        <w:rPr>
          <w:rtl/>
        </w:rPr>
      </w:pPr>
      <w:r>
        <w:rPr>
          <w:rStyle w:val="affff4"/>
        </w:rPr>
        <w:footnoteRef/>
      </w:r>
      <w:r>
        <w:rPr>
          <w:rtl/>
        </w:rPr>
        <w:t xml:space="preserve"> </w:t>
      </w:r>
      <w:r w:rsidRPr="0028667A">
        <w:rPr>
          <w:rFonts w:hint="eastAsia"/>
          <w:b/>
          <w:bCs/>
          <w:rtl/>
        </w:rPr>
        <w:t>לשכפל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לכל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פרוייקט</w:t>
      </w:r>
      <w:r w:rsidRPr="0028667A">
        <w:rPr>
          <w:b/>
          <w:bCs/>
          <w:rtl/>
        </w:rPr>
        <w:t xml:space="preserve"> (</w:t>
      </w:r>
      <w:r w:rsidRPr="0028667A">
        <w:rPr>
          <w:rFonts w:hint="eastAsia"/>
          <w:b/>
          <w:bCs/>
          <w:rtl/>
        </w:rPr>
        <w:t>עד</w:t>
      </w:r>
      <w:r w:rsidRPr="0028667A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מקסימום שמונה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סה</w:t>
      </w:r>
      <w:r w:rsidRPr="0028667A">
        <w:rPr>
          <w:b/>
          <w:bCs/>
          <w:rtl/>
        </w:rPr>
        <w:t>"</w:t>
      </w:r>
      <w:r w:rsidRPr="0028667A">
        <w:rPr>
          <w:rFonts w:hint="eastAsia"/>
          <w:b/>
          <w:bCs/>
          <w:rtl/>
        </w:rPr>
        <w:t>כ</w:t>
      </w:r>
      <w:r>
        <w:rPr>
          <w:rFonts w:hint="cs"/>
          <w:b/>
          <w:bCs/>
          <w:rtl/>
        </w:rPr>
        <w:t xml:space="preserve"> 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ולעדכן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ספרור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הפרוייקט</w:t>
      </w:r>
      <w:r w:rsidRPr="0028667A">
        <w:rPr>
          <w:b/>
          <w:bCs/>
          <w:rtl/>
        </w:rPr>
        <w:t xml:space="preserve"> </w:t>
      </w:r>
      <w:r w:rsidRPr="0028667A">
        <w:rPr>
          <w:rFonts w:hint="eastAsia"/>
          <w:b/>
          <w:bCs/>
          <w:rtl/>
        </w:rPr>
        <w:t>בהתאם</w:t>
      </w:r>
      <w:r>
        <w:rPr>
          <w:rFonts w:hint="cs"/>
          <w:b/>
          <w:bCs/>
          <w:rtl/>
        </w:rPr>
        <w:t xml:space="preserve">. לגבי </w:t>
      </w:r>
      <w:r>
        <w:rPr>
          <w:rFonts w:hint="cs"/>
          <w:b/>
          <w:bCs/>
        </w:rPr>
        <w:t>ECC</w:t>
      </w:r>
      <w:r>
        <w:rPr>
          <w:rFonts w:hint="cs"/>
          <w:b/>
          <w:bCs/>
          <w:rtl/>
        </w:rPr>
        <w:t xml:space="preserve"> עד מקסימום 5.</w:t>
      </w:r>
    </w:p>
  </w:footnote>
  <w:footnote w:id="2">
    <w:p w14:paraId="1118FC99" w14:textId="77777777" w:rsidR="00A1258B" w:rsidRDefault="00A1258B">
      <w:pPr>
        <w:pStyle w:val="affff"/>
        <w:rPr>
          <w:rtl/>
        </w:rPr>
      </w:pPr>
      <w:r>
        <w:rPr>
          <w:rStyle w:val="affff4"/>
        </w:rPr>
        <w:footnoteRef/>
      </w:r>
      <w:r>
        <w:rPr>
          <w:rtl/>
        </w:rPr>
        <w:t xml:space="preserve">  </w:t>
      </w:r>
      <w:r w:rsidRPr="00DD0FF4">
        <w:rPr>
          <w:rFonts w:hint="cs"/>
          <w:b/>
          <w:bCs/>
          <w:rtl/>
        </w:rPr>
        <w:t xml:space="preserve">לשכפל לכל </w:t>
      </w:r>
      <w:r>
        <w:rPr>
          <w:rFonts w:hint="cs"/>
          <w:b/>
          <w:bCs/>
          <w:rtl/>
        </w:rPr>
        <w:t>מומחה</w:t>
      </w:r>
      <w:r w:rsidRPr="00DD0FF4">
        <w:rPr>
          <w:rFonts w:hint="cs"/>
          <w:b/>
          <w:bCs/>
          <w:rtl/>
        </w:rPr>
        <w:t xml:space="preserve"> ולעדכן ספרור </w:t>
      </w:r>
      <w:r>
        <w:rPr>
          <w:rFonts w:hint="cs"/>
          <w:b/>
          <w:bCs/>
          <w:rtl/>
        </w:rPr>
        <w:t>המומחה</w:t>
      </w:r>
      <w:r w:rsidRPr="00DD0FF4">
        <w:rPr>
          <w:rFonts w:hint="cs"/>
          <w:b/>
          <w:bCs/>
          <w:rtl/>
        </w:rPr>
        <w:t xml:space="preserve"> בהתאם</w:t>
      </w:r>
      <w:r>
        <w:rPr>
          <w:rFonts w:hint="cs"/>
          <w:b/>
          <w:bCs/>
          <w:rtl/>
        </w:rPr>
        <w:t xml:space="preserve"> (מומחה 1, מומחה 2, ...)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702AA" w14:textId="77777777" w:rsidR="00A1258B" w:rsidRDefault="00A1258B">
    <w:pPr>
      <w:pStyle w:val="aff2"/>
    </w:pPr>
    <w:r>
      <mc:AlternateContent>
        <mc:Choice Requires="wps">
          <w:drawing>
            <wp:anchor distT="0" distB="0" distL="114300" distR="114300" simplePos="0" relativeHeight="251658240" behindDoc="1" locked="0" layoutInCell="0" allowOverlap="1" wp14:anchorId="6870118F" wp14:editId="2E5E8294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5981700" cy="2392680"/>
              <wp:effectExtent l="0" t="0" r="0" b="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5981700" cy="23926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62152C" w14:textId="77777777" w:rsidR="00A1258B" w:rsidRPr="00CE0167" w:rsidRDefault="00A1258B" w:rsidP="00910D79">
                          <w:pPr>
                            <w:jc w:val="center"/>
                            <w:rPr>
                              <w:rFonts w:ascii="Tahoma" w:eastAsia="Tahoma" w:hAnsi="Tahoma" w:cs="Tahoma"/>
                              <w:color w:val="B2B2B2"/>
                              <w:sz w:val="2"/>
                              <w:szCs w:val="2"/>
                            </w:rPr>
                          </w:pPr>
                          <w:r w:rsidRPr="00CE0167">
                            <w:rPr>
                              <w:rFonts w:ascii="Tahoma" w:eastAsia="Tahoma" w:hAnsi="Tahoma" w:cs="Tahoma"/>
                              <w:color w:val="B2B2B2"/>
                              <w:sz w:val="2"/>
                              <w:szCs w:val="2"/>
                              <w:rtl/>
                            </w:rPr>
                            <w:t>טיוטה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870118F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margin-left:0;margin-top:0;width:471pt;height:188.4pt;rotation:-45;z-index:-25165824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" o:allowincell="f" filled="f" stroked="f">
              <o:lock v:ext="edit" shapetype="t"/>
              <v:textbox style="mso-fit-shape-to-text:t">
                <w:txbxContent>
                  <w:p w14:paraId="2562152C" w14:textId="77777777" w:rsidR="00A1258B" w:rsidRPr="00CE0167" w:rsidRDefault="00A1258B" w:rsidP="00910D79">
                    <w:pPr>
                      <w:jc w:val="center"/>
                      <w:rPr>
                        <w:rFonts w:ascii="Tahoma" w:eastAsia="Tahoma" w:hAnsi="Tahoma" w:cs="Tahoma"/>
                        <w:color w:val="B2B2B2"/>
                        <w:sz w:val="2"/>
                        <w:szCs w:val="2"/>
                      </w:rPr>
                    </w:pPr>
                    <w:r w:rsidRPr="00CE0167">
                      <w:rPr>
                        <w:rFonts w:ascii="Tahoma" w:eastAsia="Tahoma" w:hAnsi="Tahoma" w:cs="Tahoma"/>
                        <w:color w:val="B2B2B2"/>
                        <w:sz w:val="2"/>
                        <w:szCs w:val="2"/>
                        <w:rtl/>
                      </w:rPr>
                      <w:t>טיוטה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  <w:p w14:paraId="089DECDC" w14:textId="77777777" w:rsidR="00A1258B" w:rsidRDefault="00A1258B"/>
  <w:p w14:paraId="2D945C46" w14:textId="77777777" w:rsidR="00A1258B" w:rsidRDefault="00A1258B" w:rsidP="00FA2FBC">
    <w:r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0" allowOverlap="1" wp14:anchorId="7AC42341" wp14:editId="51897D5B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6272530" cy="1140460"/>
              <wp:effectExtent l="0" t="0" r="0" b="0"/>
              <wp:wrapNone/>
              <wp:docPr id="1" name="תיבת טקסט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18900000">
                        <a:off x="0" y="0"/>
                        <a:ext cx="6272530" cy="1140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2495BE" w14:textId="77777777" w:rsidR="00A1258B" w:rsidRPr="00CE0167" w:rsidRDefault="00A1258B" w:rsidP="00910D79">
                          <w:pPr>
                            <w:jc w:val="center"/>
                            <w:rPr>
                              <w:color w:val="C0C0C0"/>
                              <w:sz w:val="2"/>
                              <w:szCs w:val="2"/>
                            </w:rPr>
                          </w:pPr>
                          <w:r w:rsidRPr="00CE0167">
                            <w:rPr>
                              <w:color w:val="C0C0C0"/>
                              <w:sz w:val="2"/>
                              <w:szCs w:val="2"/>
                              <w:rtl/>
                            </w:rPr>
                            <w:t xml:space="preserve">ט י ו ט א  </w:t>
                          </w: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7AC42341" id="תיבת טקסט 1" o:spid="_x0000_s1027" type="#_x0000_t202" style="position:absolute;left:0;text-align:left;margin-left:0;margin-top:0;width:493.9pt;height:89.8pt;rotation:-45;z-index:-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" o:allowincell="f" filled="f" stroked="f">
              <o:lock v:ext="edit" shapetype="t"/>
              <v:textbox style="mso-fit-shape-to-text:t">
                <w:txbxContent>
                  <w:p w14:paraId="402495BE" w14:textId="77777777" w:rsidR="00A1258B" w:rsidRPr="00CE0167" w:rsidRDefault="00A1258B" w:rsidP="00910D79">
                    <w:pPr>
                      <w:jc w:val="center"/>
                      <w:rPr>
                        <w:color w:val="C0C0C0"/>
                        <w:sz w:val="2"/>
                        <w:szCs w:val="2"/>
                      </w:rPr>
                    </w:pPr>
                    <w:r w:rsidRPr="00CE0167">
                      <w:rPr>
                        <w:color w:val="C0C0C0"/>
                        <w:sz w:val="2"/>
                        <w:szCs w:val="2"/>
                        <w:rtl/>
                      </w:rPr>
                      <w:t xml:space="preserve">ט י ו ט א  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Pr="00C66653">
      <w:rPr>
        <w:rFonts w:hint="cs"/>
        <w:b/>
        <w:bCs/>
        <w:szCs w:val="22"/>
        <w:rtl/>
      </w:rPr>
      <w:t xml:space="preserve"> </w:t>
    </w:r>
    <w:r w:rsidRPr="00C66653">
      <w:rPr>
        <w:b/>
        <w:bCs/>
        <w:szCs w:val="22"/>
        <w:rtl/>
      </w:rPr>
      <w:t>–</w:t>
    </w:r>
    <w:r w:rsidRPr="00C66653">
      <w:rPr>
        <w:rFonts w:hint="cs"/>
        <w:b/>
        <w:bCs/>
        <w:szCs w:val="22"/>
        <w:rtl/>
      </w:rPr>
      <w:t xml:space="preserve"> </w:t>
    </w:r>
  </w:p>
  <w:p w14:paraId="2FA4A8EF" w14:textId="77777777" w:rsidR="00A1258B" w:rsidRDefault="00A1258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286A7C" w14:textId="77777777" w:rsidR="00A1258B" w:rsidRDefault="00A1258B" w:rsidP="00FA2FBC">
    <w:pPr>
      <w:tabs>
        <w:tab w:val="center" w:pos="4184"/>
        <w:tab w:val="right" w:pos="8787"/>
      </w:tabs>
      <w:spacing w:line="276" w:lineRule="auto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מדינת ישראל – משרד האוצר</w:t>
    </w:r>
  </w:p>
  <w:p w14:paraId="6389D4A3" w14:textId="77777777" w:rsidR="00A1258B" w:rsidRDefault="00A1258B" w:rsidP="008D5DCF">
    <w:pPr>
      <w:tabs>
        <w:tab w:val="center" w:pos="4184"/>
        <w:tab w:val="right" w:pos="8787"/>
      </w:tabs>
      <w:spacing w:line="276" w:lineRule="auto"/>
      <w:jc w:val="center"/>
      <w:rPr>
        <w:sz w:val="20"/>
        <w:szCs w:val="20"/>
        <w:rtl/>
      </w:rPr>
    </w:pPr>
    <w:r>
      <w:rPr>
        <w:rFonts w:hint="cs"/>
        <w:sz w:val="20"/>
        <w:szCs w:val="20"/>
        <w:rtl/>
      </w:rPr>
      <w:t xml:space="preserve"> </w:t>
    </w:r>
    <w:r>
      <w:rPr>
        <w:rFonts w:hint="cs"/>
        <w:b/>
        <w:bCs/>
        <w:sz w:val="20"/>
        <w:szCs w:val="20"/>
        <w:rtl/>
      </w:rPr>
      <w:t>יחידת מרכב"ה</w:t>
    </w:r>
  </w:p>
  <w:p w14:paraId="39AF56E5" w14:textId="6DA8E266" w:rsidR="00A1258B" w:rsidRDefault="00A1258B" w:rsidP="00FA2FBC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592FCA">
      <w:rPr>
        <w:b/>
        <w:bCs/>
        <w:noProof/>
        <w:sz w:val="20"/>
        <w:szCs w:val="20"/>
        <w:rtl/>
      </w:rPr>
      <w:t>4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592FCA">
      <w:rPr>
        <w:b/>
        <w:bCs/>
        <w:noProof/>
        <w:sz w:val="20"/>
        <w:szCs w:val="20"/>
        <w:rtl/>
      </w:rPr>
      <w:t>4</w:t>
    </w:r>
    <w:r w:rsidRPr="005C682F">
      <w:rPr>
        <w:b/>
        <w:bCs/>
        <w:sz w:val="20"/>
        <w:szCs w:val="20"/>
        <w:rtl/>
      </w:rPr>
      <w:fldChar w:fldCharType="end"/>
    </w:r>
  </w:p>
  <w:p w14:paraId="16A56C55" w14:textId="77777777" w:rsidR="00A1258B" w:rsidRPr="005C682F" w:rsidRDefault="00A1258B" w:rsidP="00FA2FBC">
    <w:pPr>
      <w:pBdr>
        <w:bottom w:val="single" w:sz="4" w:space="1" w:color="auto"/>
      </w:pBdr>
      <w:tabs>
        <w:tab w:val="center" w:pos="4184"/>
        <w:tab w:val="right" w:pos="8787"/>
      </w:tabs>
      <w:spacing w:line="276" w:lineRule="auto"/>
      <w:jc w:val="center"/>
      <w:rPr>
        <w:b/>
        <w:bCs/>
        <w:sz w:val="20"/>
        <w:szCs w:val="20"/>
        <w:rtl/>
      </w:rPr>
    </w:pPr>
  </w:p>
  <w:p w14:paraId="6339A3E3" w14:textId="77777777" w:rsidR="00A1258B" w:rsidRDefault="00A1258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0F72737"/>
    <w:multiLevelType w:val="hybridMultilevel"/>
    <w:tmpl w:val="78F4C2B2"/>
    <w:lvl w:ilvl="0" w:tplc="FFFFFFFF">
      <w:start w:val="1"/>
      <w:numFmt w:val="bullet"/>
      <w:pStyle w:val="3"/>
      <w:lvlText w:val=""/>
      <w:lvlJc w:val="left"/>
      <w:pPr>
        <w:tabs>
          <w:tab w:val="num" w:pos="2461"/>
        </w:tabs>
        <w:ind w:left="2461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481"/>
        </w:tabs>
        <w:ind w:left="3481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201"/>
        </w:tabs>
        <w:ind w:left="420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4921"/>
        </w:tabs>
        <w:ind w:left="492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641"/>
        </w:tabs>
        <w:ind w:left="564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361"/>
        </w:tabs>
        <w:ind w:left="636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081"/>
        </w:tabs>
        <w:ind w:left="708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7801"/>
        </w:tabs>
        <w:ind w:left="780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521"/>
        </w:tabs>
        <w:ind w:left="8521" w:hanging="360"/>
      </w:pPr>
      <w:rPr>
        <w:rFonts w:ascii="Wingdings" w:hAnsi="Wingdings" w:hint="default"/>
      </w:rPr>
    </w:lvl>
  </w:abstractNum>
  <w:abstractNum w:abstractNumId="5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6" w15:restartNumberingAfterBreak="0">
    <w:nsid w:val="016E7D74"/>
    <w:multiLevelType w:val="hybridMultilevel"/>
    <w:tmpl w:val="52029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2C32459"/>
    <w:multiLevelType w:val="hybridMultilevel"/>
    <w:tmpl w:val="4D6803CC"/>
    <w:lvl w:ilvl="0" w:tplc="04090013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5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pStyle w:val="3-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-"/>
      <w:lvlText w:val="%1.%2.%3.%4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pStyle w:val="5-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5">
      <w:start w:val="1"/>
      <w:numFmt w:val="decimal"/>
      <w:pStyle w:val="6-"/>
      <w:lvlText w:val="%1.%2.%3.%4.%5.%6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07D22DC8"/>
    <w:multiLevelType w:val="hybridMultilevel"/>
    <w:tmpl w:val="BCEE6C62"/>
    <w:lvl w:ilvl="0" w:tplc="0A64E624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C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C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C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C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C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C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C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</w:abstractNum>
  <w:abstractNum w:abstractNumId="14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C73AA9"/>
    <w:multiLevelType w:val="multilevel"/>
    <w:tmpl w:val="F89E6398"/>
    <w:styleLink w:val="BulletedL51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6" w15:restartNumberingAfterBreak="0">
    <w:nsid w:val="0C431A6B"/>
    <w:multiLevelType w:val="hybridMultilevel"/>
    <w:tmpl w:val="920674DA"/>
    <w:lvl w:ilvl="0" w:tplc="04090013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8" w15:restartNumberingAfterBreak="0">
    <w:nsid w:val="0EB4418A"/>
    <w:multiLevelType w:val="multilevel"/>
    <w:tmpl w:val="733E8BD2"/>
    <w:lvl w:ilvl="0"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Narkisim" w:hint="cs"/>
        <w:bCs/>
        <w:iCs w:val="0"/>
        <w:sz w:val="48"/>
        <w:szCs w:val="4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1" w:hanging="851"/>
      </w:pPr>
      <w:rPr>
        <w:rFonts w:hint="default"/>
        <w:bCs w:val="0"/>
        <w:i w:val="0"/>
        <w:iCs w:val="0"/>
        <w:sz w:val="36"/>
        <w:szCs w:val="36"/>
      </w:rPr>
    </w:lvl>
    <w:lvl w:ilvl="2">
      <w:numFmt w:val="decimal"/>
      <w:pStyle w:val="1Heading1160"/>
      <w:lvlText w:val="%2%1.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color w:val="auto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894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19" w15:restartNumberingAfterBreak="0">
    <w:nsid w:val="0FC360E0"/>
    <w:multiLevelType w:val="multilevel"/>
    <w:tmpl w:val="FE9C60AE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1" w15:restartNumberingAfterBreak="0">
    <w:nsid w:val="13ED3107"/>
    <w:multiLevelType w:val="hybridMultilevel"/>
    <w:tmpl w:val="00F8A606"/>
    <w:lvl w:ilvl="0" w:tplc="C87A639E">
      <w:start w:val="1"/>
      <w:numFmt w:val="hebrew1"/>
      <w:pStyle w:val="a0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3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4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5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6" w15:restartNumberingAfterBreak="0">
    <w:nsid w:val="16CD5BBE"/>
    <w:multiLevelType w:val="hybridMultilevel"/>
    <w:tmpl w:val="94948E06"/>
    <w:styleLink w:val="Headings1"/>
    <w:lvl w:ilvl="0" w:tplc="04090001">
      <w:start w:val="1"/>
      <w:numFmt w:val="bullet"/>
      <w:lvlText w:val=""/>
      <w:lvlJc w:val="left"/>
      <w:pPr>
        <w:ind w:left="18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94" w:hanging="360"/>
      </w:pPr>
      <w:rPr>
        <w:rFonts w:ascii="Wingdings" w:hAnsi="Wingdings" w:hint="default"/>
      </w:rPr>
    </w:lvl>
  </w:abstractNum>
  <w:abstractNum w:abstractNumId="27" w15:restartNumberingAfterBreak="0">
    <w:nsid w:val="17DE4B65"/>
    <w:multiLevelType w:val="singleLevel"/>
    <w:tmpl w:val="59AEEEB2"/>
    <w:lvl w:ilvl="0">
      <w:start w:val="1"/>
      <w:numFmt w:val="decimal"/>
      <w:pStyle w:val="a1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8" w15:restartNumberingAfterBreak="0">
    <w:nsid w:val="18621A1E"/>
    <w:multiLevelType w:val="hybridMultilevel"/>
    <w:tmpl w:val="F342B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30" w15:restartNumberingAfterBreak="0">
    <w:nsid w:val="1C784D4F"/>
    <w:multiLevelType w:val="multilevel"/>
    <w:tmpl w:val="C466F55C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  <w:lang w:bidi="he-IL"/>
      </w:rPr>
    </w:lvl>
    <w:lvl w:ilvl="3">
      <w:start w:val="1"/>
      <w:numFmt w:val="decimal"/>
      <w:pStyle w:val="41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 w15:restartNumberingAfterBreak="0">
    <w:nsid w:val="1EF668EE"/>
    <w:multiLevelType w:val="multilevel"/>
    <w:tmpl w:val="411AE91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862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2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34" w15:restartNumberingAfterBreak="0">
    <w:nsid w:val="21D81120"/>
    <w:multiLevelType w:val="multilevel"/>
    <w:tmpl w:val="A6966E5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1.%2.%3.%4"/>
      <w:lvlJc w:val="left"/>
      <w:pPr>
        <w:ind w:left="3773" w:hanging="108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hebrew1"/>
      <w:pStyle w:val="10"/>
      <w:lvlText w:val="%6."/>
      <w:lvlJc w:val="left"/>
      <w:pPr>
        <w:ind w:left="5020" w:hanging="1440"/>
      </w:pPr>
      <w:rPr>
        <w:rFonts w:ascii="David" w:eastAsia="Times New Roman" w:hAnsi="David" w:cs="David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5" w15:restartNumberingAfterBreak="0">
    <w:nsid w:val="292118CD"/>
    <w:multiLevelType w:val="multilevel"/>
    <w:tmpl w:val="B38214D8"/>
    <w:lvl w:ilvl="0">
      <w:start w:val="1"/>
      <w:numFmt w:val="none"/>
      <w:pStyle w:val="11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6" w15:restartNumberingAfterBreak="0">
    <w:nsid w:val="2B31373C"/>
    <w:multiLevelType w:val="hybridMultilevel"/>
    <w:tmpl w:val="8C7ACA6A"/>
    <w:lvl w:ilvl="0" w:tplc="04090011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 w15:restartNumberingAfterBreak="0">
    <w:nsid w:val="2B617256"/>
    <w:multiLevelType w:val="singleLevel"/>
    <w:tmpl w:val="DB5C0786"/>
    <w:lvl w:ilvl="0">
      <w:numFmt w:val="chosung"/>
      <w:pStyle w:val="a2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8" w15:restartNumberingAfterBreak="0">
    <w:nsid w:val="2BA64880"/>
    <w:multiLevelType w:val="hybridMultilevel"/>
    <w:tmpl w:val="521203DE"/>
    <w:lvl w:ilvl="0" w:tplc="04090013">
      <w:start w:val="1"/>
      <w:numFmt w:val="hebrew1"/>
      <w:lvlText w:val="%1."/>
      <w:lvlJc w:val="center"/>
      <w:pPr>
        <w:ind w:left="393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39" w15:restartNumberingAfterBreak="0">
    <w:nsid w:val="2BC279A8"/>
    <w:multiLevelType w:val="multilevel"/>
    <w:tmpl w:val="4F5AC0DC"/>
    <w:styleLink w:val="Headings"/>
    <w:lvl w:ilvl="0">
      <w:numFmt w:val="decimal"/>
      <w:lvlText w:val="%1."/>
      <w:lvlJc w:val="left"/>
      <w:pPr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1">
      <w:start w:val="1"/>
      <w:numFmt w:val="decimal"/>
      <w:lvlText w:val="%1.%2"/>
      <w:lvlJc w:val="left"/>
      <w:pPr>
        <w:ind w:left="737" w:hanging="737"/>
      </w:pPr>
      <w:rPr>
        <w:rFonts w:cs="David" w:hint="cs"/>
        <w:bCs/>
        <w:iCs w:val="0"/>
      </w:rPr>
    </w:lvl>
    <w:lvl w:ilvl="2">
      <w:start w:val="1"/>
      <w:numFmt w:val="decimal"/>
      <w:lvlText w:val="%1.%2.%3"/>
      <w:lvlJc w:val="left"/>
      <w:pPr>
        <w:ind w:left="737" w:hanging="737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ind w:left="737" w:hanging="737"/>
      </w:pPr>
      <w:rPr>
        <w:rFonts w:cs="David" w:hint="default"/>
      </w:rPr>
    </w:lvl>
    <w:lvl w:ilvl="4">
      <w:start w:val="1"/>
      <w:numFmt w:val="hebrew1"/>
      <w:lvlText w:val="%5."/>
      <w:lvlJc w:val="left"/>
      <w:pPr>
        <w:ind w:left="737" w:hanging="737"/>
      </w:pPr>
      <w:rPr>
        <w:rFonts w:cs="David" w:hint="default"/>
        <w:sz w:val="2"/>
        <w:szCs w:val="24"/>
      </w:rPr>
    </w:lvl>
    <w:lvl w:ilvl="5">
      <w:start w:val="1"/>
      <w:numFmt w:val="decimal"/>
      <w:lvlText w:val="%6."/>
      <w:lvlJc w:val="right"/>
      <w:pPr>
        <w:ind w:left="1021" w:hanging="567"/>
      </w:pPr>
      <w:rPr>
        <w:rFonts w:cs="David" w:hint="default"/>
      </w:rPr>
    </w:lvl>
    <w:lvl w:ilvl="6">
      <w:start w:val="1"/>
      <w:numFmt w:val="decimal"/>
      <w:lvlText w:val="%7."/>
      <w:lvlJc w:val="left"/>
      <w:pPr>
        <w:ind w:left="737" w:hanging="737"/>
      </w:pPr>
      <w:rPr>
        <w:rFonts w:cs="David" w:hint="default"/>
      </w:rPr>
    </w:lvl>
    <w:lvl w:ilvl="7">
      <w:start w:val="1"/>
      <w:numFmt w:val="lowerLetter"/>
      <w:lvlText w:val="%8."/>
      <w:lvlJc w:val="left"/>
      <w:pPr>
        <w:ind w:left="737" w:hanging="737"/>
      </w:pPr>
      <w:rPr>
        <w:rFonts w:cs="David" w:hint="default"/>
      </w:rPr>
    </w:lvl>
    <w:lvl w:ilvl="8">
      <w:start w:val="1"/>
      <w:numFmt w:val="lowerRoman"/>
      <w:lvlText w:val="%9."/>
      <w:lvlJc w:val="right"/>
      <w:pPr>
        <w:ind w:left="737" w:hanging="737"/>
      </w:pPr>
      <w:rPr>
        <w:rFonts w:cs="David" w:hint="default"/>
      </w:rPr>
    </w:lvl>
  </w:abstractNum>
  <w:abstractNum w:abstractNumId="40" w15:restartNumberingAfterBreak="0">
    <w:nsid w:val="2E081E28"/>
    <w:multiLevelType w:val="multilevel"/>
    <w:tmpl w:val="F4B690CC"/>
    <w:lvl w:ilvl="0">
      <w:start w:val="1"/>
      <w:numFmt w:val="decimal"/>
      <w:pStyle w:val="a3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41" w15:restartNumberingAfterBreak="0">
    <w:nsid w:val="2EB63FDF"/>
    <w:multiLevelType w:val="hybridMultilevel"/>
    <w:tmpl w:val="297CE8F4"/>
    <w:lvl w:ilvl="0" w:tplc="4D24CF40">
      <w:start w:val="1"/>
      <w:numFmt w:val="hebrew1"/>
      <w:pStyle w:val="a4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ED85B22"/>
    <w:multiLevelType w:val="multilevel"/>
    <w:tmpl w:val="2C168DE8"/>
    <w:lvl w:ilvl="0">
      <w:start w:val="1"/>
      <w:numFmt w:val="decimal"/>
      <w:pStyle w:val="a5"/>
      <w:lvlText w:val="%1."/>
      <w:lvlJc w:val="center"/>
      <w:pPr>
        <w:ind w:left="213" w:hanging="72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pStyle w:val="a6"/>
      <w:lvlText w:val="%1.%2."/>
      <w:lvlJc w:val="left"/>
      <w:pPr>
        <w:tabs>
          <w:tab w:val="num" w:pos="809"/>
        </w:tabs>
        <w:ind w:left="809" w:hanging="737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u w:val="none"/>
        <w:vertAlign w:val="baseline"/>
        <w:lang w:bidi="he-IL"/>
      </w:rPr>
    </w:lvl>
    <w:lvl w:ilvl="2">
      <w:start w:val="1"/>
      <w:numFmt w:val="decimal"/>
      <w:pStyle w:val="a7"/>
      <w:lvlText w:val="%1.%2.%3."/>
      <w:lvlJc w:val="left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pStyle w:val="a8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</w:rPr>
    </w:lvl>
    <w:lvl w:ilvl="4">
      <w:start w:val="1"/>
      <w:numFmt w:val="decimal"/>
      <w:pStyle w:val="a9"/>
      <w:lvlText w:val="%1.%2.%3.%4.%5."/>
      <w:lvlJc w:val="left"/>
      <w:pPr>
        <w:ind w:left="3474" w:hanging="1814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  <w:lang w:val="en-US"/>
      </w:rPr>
    </w:lvl>
    <w:lvl w:ilvl="5">
      <w:start w:val="1"/>
      <w:numFmt w:val="decimal"/>
      <w:pStyle w:val="aa"/>
      <w:lvlText w:val="%1.%2.%3.%4.%5.%6."/>
      <w:lvlJc w:val="left"/>
      <w:pPr>
        <w:tabs>
          <w:tab w:val="num" w:pos="2567"/>
        </w:tabs>
        <w:ind w:left="4098" w:hanging="2041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6">
      <w:start w:val="1"/>
      <w:numFmt w:val="decimal"/>
      <w:lvlText w:val="%1.%2.%3.%4.%5.%6.%7."/>
      <w:lvlJc w:val="left"/>
      <w:pPr>
        <w:ind w:left="4551" w:hanging="2319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7">
      <w:start w:val="1"/>
      <w:numFmt w:val="decimal"/>
      <w:lvlText w:val="%1.%2.%3.%4.%5.%6.%7.%8."/>
      <w:lvlJc w:val="left"/>
      <w:pPr>
        <w:ind w:left="5288" w:hanging="2696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8">
      <w:start w:val="1"/>
      <w:numFmt w:val="decimal"/>
      <w:lvlText w:val="%1.%2.%3.%4.%5.%6.%7.%8.%9."/>
      <w:lvlJc w:val="left"/>
      <w:pPr>
        <w:ind w:left="5855" w:hanging="2903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</w:abstractNum>
  <w:abstractNum w:abstractNumId="43" w15:restartNumberingAfterBreak="0">
    <w:nsid w:val="2EDF6355"/>
    <w:multiLevelType w:val="multilevel"/>
    <w:tmpl w:val="B9661DBA"/>
    <w:styleLink w:val="BulletedL5"/>
    <w:lvl w:ilvl="0">
      <w:start w:val="1"/>
      <w:numFmt w:val="bullet"/>
      <w:lvlText w:val=""/>
      <w:lvlJc w:val="left"/>
      <w:pPr>
        <w:tabs>
          <w:tab w:val="num" w:pos="3235"/>
        </w:tabs>
        <w:ind w:left="3235" w:hanging="360"/>
      </w:pPr>
      <w:rPr>
        <w:rFonts w:ascii="Symbol" w:hAnsi="Symbol"/>
        <w:sz w:val="22"/>
        <w:szCs w:val="24"/>
      </w:rPr>
    </w:lvl>
    <w:lvl w:ilvl="1">
      <w:start w:val="1"/>
      <w:numFmt w:val="bullet"/>
      <w:lvlText w:val="o"/>
      <w:lvlJc w:val="left"/>
      <w:pPr>
        <w:tabs>
          <w:tab w:val="num" w:pos="3955"/>
        </w:tabs>
        <w:ind w:left="39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675"/>
        </w:tabs>
        <w:ind w:left="46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395"/>
        </w:tabs>
        <w:ind w:left="53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6115"/>
        </w:tabs>
        <w:ind w:left="61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835"/>
        </w:tabs>
        <w:ind w:left="68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555"/>
        </w:tabs>
        <w:ind w:left="75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275"/>
        </w:tabs>
        <w:ind w:left="82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995"/>
        </w:tabs>
        <w:ind w:left="8995" w:hanging="360"/>
      </w:pPr>
      <w:rPr>
        <w:rFonts w:ascii="Wingdings" w:hAnsi="Wingdings" w:hint="default"/>
      </w:rPr>
    </w:lvl>
  </w:abstractNum>
  <w:abstractNum w:abstractNumId="44" w15:restartNumberingAfterBreak="0">
    <w:nsid w:val="32A34904"/>
    <w:multiLevelType w:val="singleLevel"/>
    <w:tmpl w:val="BC64CEDA"/>
    <w:lvl w:ilvl="0">
      <w:start w:val="1"/>
      <w:numFmt w:val="hebrew1"/>
      <w:pStyle w:val="ab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45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6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7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c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8" w15:restartNumberingAfterBreak="0">
    <w:nsid w:val="33BD26D9"/>
    <w:multiLevelType w:val="hybridMultilevel"/>
    <w:tmpl w:val="3D7ACEEA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50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1" w15:restartNumberingAfterBreak="0">
    <w:nsid w:val="38321CB7"/>
    <w:multiLevelType w:val="hybridMultilevel"/>
    <w:tmpl w:val="EACE6840"/>
    <w:lvl w:ilvl="0" w:tplc="1FD20800">
      <w:start w:val="1"/>
      <w:numFmt w:val="bullet"/>
      <w:pStyle w:val="Paragraph1Bullets"/>
      <w:lvlText w:val=""/>
      <w:lvlJc w:val="left"/>
      <w:pPr>
        <w:tabs>
          <w:tab w:val="num" w:pos="2441"/>
        </w:tabs>
        <w:ind w:left="2441" w:right="2441" w:hanging="360"/>
      </w:pPr>
      <w:rPr>
        <w:rFonts w:ascii="Wingdings" w:hAnsi="Wingdings" w:hint="default"/>
        <w:color w:val="339966"/>
      </w:rPr>
    </w:lvl>
    <w:lvl w:ilvl="1" w:tplc="04090019" w:tentative="1">
      <w:start w:val="1"/>
      <w:numFmt w:val="bullet"/>
      <w:lvlText w:val="o"/>
      <w:lvlJc w:val="left"/>
      <w:pPr>
        <w:tabs>
          <w:tab w:val="num" w:pos="1764"/>
        </w:tabs>
        <w:ind w:left="1764" w:right="1764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484"/>
        </w:tabs>
        <w:ind w:left="2484" w:right="248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204"/>
        </w:tabs>
        <w:ind w:left="3204" w:right="320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924"/>
        </w:tabs>
        <w:ind w:left="3924" w:right="392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644"/>
        </w:tabs>
        <w:ind w:left="4644" w:right="464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364"/>
        </w:tabs>
        <w:ind w:left="5364" w:right="536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084"/>
        </w:tabs>
        <w:ind w:left="6084" w:right="608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804"/>
        </w:tabs>
        <w:ind w:left="6804" w:right="6804" w:hanging="360"/>
      </w:pPr>
      <w:rPr>
        <w:rFonts w:ascii="Wingdings" w:hAnsi="Wingdings" w:hint="default"/>
      </w:rPr>
    </w:lvl>
  </w:abstractNum>
  <w:abstractNum w:abstractNumId="52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53" w15:restartNumberingAfterBreak="0">
    <w:nsid w:val="3CD62704"/>
    <w:multiLevelType w:val="hybridMultilevel"/>
    <w:tmpl w:val="B77A361A"/>
    <w:lvl w:ilvl="0" w:tplc="FFFFFFFF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4" w15:restartNumberingAfterBreak="0">
    <w:nsid w:val="3D535B7F"/>
    <w:multiLevelType w:val="singleLevel"/>
    <w:tmpl w:val="01080796"/>
    <w:lvl w:ilvl="0">
      <w:start w:val="1"/>
      <w:numFmt w:val="chosung"/>
      <w:pStyle w:val="bullet1"/>
      <w:lvlText w:val=""/>
      <w:lvlJc w:val="center"/>
      <w:pPr>
        <w:tabs>
          <w:tab w:val="num" w:pos="644"/>
        </w:tabs>
        <w:ind w:hanging="283"/>
      </w:pPr>
      <w:rPr>
        <w:rFonts w:ascii="Symbol" w:hint="default"/>
      </w:rPr>
    </w:lvl>
  </w:abstractNum>
  <w:abstractNum w:abstractNumId="55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6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7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8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9" w15:restartNumberingAfterBreak="0">
    <w:nsid w:val="44F959B7"/>
    <w:multiLevelType w:val="hybridMultilevel"/>
    <w:tmpl w:val="22A0BE8A"/>
    <w:lvl w:ilvl="0" w:tplc="20000001">
      <w:start w:val="1"/>
      <w:numFmt w:val="bullet"/>
      <w:lvlText w:val=""/>
      <w:lvlJc w:val="left"/>
      <w:pPr>
        <w:ind w:left="745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6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8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0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2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4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6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8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05" w:hanging="360"/>
      </w:pPr>
      <w:rPr>
        <w:rFonts w:ascii="Wingdings" w:hAnsi="Wingdings" w:hint="default"/>
      </w:rPr>
    </w:lvl>
  </w:abstractNum>
  <w:abstractNum w:abstractNumId="60" w15:restartNumberingAfterBreak="0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61" w15:restartNumberingAfterBreak="0">
    <w:nsid w:val="50504180"/>
    <w:multiLevelType w:val="hybridMultilevel"/>
    <w:tmpl w:val="243A4A84"/>
    <w:lvl w:ilvl="0" w:tplc="FFFFFFFF">
      <w:start w:val="1"/>
      <w:numFmt w:val="bullet"/>
      <w:pStyle w:val="bullet10"/>
      <w:lvlText w:val=""/>
      <w:lvlJc w:val="left"/>
      <w:pPr>
        <w:tabs>
          <w:tab w:val="num" w:pos="4089"/>
        </w:tabs>
        <w:ind w:left="4089" w:hanging="454"/>
      </w:pPr>
      <w:rPr>
        <w:rFonts w:ascii="Wingdings" w:hAnsi="Wingdings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3941"/>
        </w:tabs>
        <w:ind w:left="3941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661"/>
        </w:tabs>
        <w:ind w:left="46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5381"/>
        </w:tabs>
        <w:ind w:left="538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101"/>
        </w:tabs>
        <w:ind w:left="610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821"/>
        </w:tabs>
        <w:ind w:left="682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541"/>
        </w:tabs>
        <w:ind w:left="754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261"/>
        </w:tabs>
        <w:ind w:left="826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981"/>
        </w:tabs>
        <w:ind w:left="8981" w:hanging="360"/>
      </w:pPr>
      <w:rPr>
        <w:rFonts w:ascii="Wingdings" w:hAnsi="Wingdings" w:hint="default"/>
      </w:rPr>
    </w:lvl>
  </w:abstractNum>
  <w:abstractNum w:abstractNumId="62" w15:restartNumberingAfterBreak="0">
    <w:nsid w:val="520A166C"/>
    <w:multiLevelType w:val="singleLevel"/>
    <w:tmpl w:val="E1B09B20"/>
    <w:styleLink w:val="-1"/>
    <w:lvl w:ilvl="0">
      <w:start w:val="1"/>
      <w:numFmt w:val="decimal"/>
      <w:lvlText w:val="%1."/>
      <w:legacy w:legacy="1" w:legacySpace="0" w:legacyIndent="454"/>
      <w:lvlJc w:val="center"/>
      <w:pPr>
        <w:ind w:left="1134" w:right="1134" w:hanging="454"/>
      </w:pPr>
    </w:lvl>
  </w:abstractNum>
  <w:abstractNum w:abstractNumId="63" w15:restartNumberingAfterBreak="0">
    <w:nsid w:val="55AC0173"/>
    <w:multiLevelType w:val="hybridMultilevel"/>
    <w:tmpl w:val="80AA687A"/>
    <w:lvl w:ilvl="0" w:tplc="08224982">
      <w:start w:val="3"/>
      <w:numFmt w:val="bullet"/>
      <w:lvlText w:val="-"/>
      <w:lvlJc w:val="left"/>
      <w:pPr>
        <w:ind w:left="385" w:hanging="360"/>
      </w:pPr>
      <w:rPr>
        <w:rFonts w:ascii="David" w:eastAsia="Times New Roman" w:hAnsi="David" w:cs="David" w:hint="default"/>
      </w:rPr>
    </w:lvl>
    <w:lvl w:ilvl="1" w:tplc="04090003">
      <w:start w:val="1"/>
      <w:numFmt w:val="bullet"/>
      <w:lvlText w:val="o"/>
      <w:lvlJc w:val="left"/>
      <w:pPr>
        <w:ind w:left="11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45" w:hanging="360"/>
      </w:pPr>
      <w:rPr>
        <w:rFonts w:ascii="Wingdings" w:hAnsi="Wingdings" w:hint="default"/>
      </w:rPr>
    </w:lvl>
  </w:abstractNum>
  <w:abstractNum w:abstractNumId="64" w15:restartNumberingAfterBreak="0">
    <w:nsid w:val="57A80C9D"/>
    <w:multiLevelType w:val="hybridMultilevel"/>
    <w:tmpl w:val="448AC370"/>
    <w:lvl w:ilvl="0" w:tplc="FFFFFFFF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65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9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70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71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72" w15:restartNumberingAfterBreak="0">
    <w:nsid w:val="628C525D"/>
    <w:multiLevelType w:val="multilevel"/>
    <w:tmpl w:val="305C8D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pStyle w:val="22"/>
      <w:lvlText w:val="%1.%2."/>
      <w:lvlJc w:val="left"/>
      <w:rPr>
        <w:rFonts w:ascii="Narkisim" w:hAnsi="Narkisim" w:cs="Narkisim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0"/>
        <w:szCs w:val="20"/>
        <w:u w:val="none"/>
        <w:vertAlign w:val="baseline"/>
        <w:em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Narkisim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3" w15:restartNumberingAfterBreak="0">
    <w:nsid w:val="659E304A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5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6" w15:restartNumberingAfterBreak="0">
    <w:nsid w:val="691811ED"/>
    <w:multiLevelType w:val="singleLevel"/>
    <w:tmpl w:val="593CA9C8"/>
    <w:lvl w:ilvl="0">
      <w:start w:val="1"/>
      <w:numFmt w:val="decimal"/>
      <w:pStyle w:val="ad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7" w15:restartNumberingAfterBreak="0">
    <w:nsid w:val="692748EC"/>
    <w:multiLevelType w:val="singleLevel"/>
    <w:tmpl w:val="54D285D0"/>
    <w:lvl w:ilvl="0">
      <w:start w:val="1"/>
      <w:numFmt w:val="decimal"/>
      <w:pStyle w:val="ae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8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80" w15:restartNumberingAfterBreak="0">
    <w:nsid w:val="6D483BC9"/>
    <w:multiLevelType w:val="hybridMultilevel"/>
    <w:tmpl w:val="AE125388"/>
    <w:lvl w:ilvl="0" w:tplc="62F2761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D4F4194"/>
    <w:multiLevelType w:val="multilevel"/>
    <w:tmpl w:val="F73E96E2"/>
    <w:lvl w:ilvl="0">
      <w:start w:val="1"/>
      <w:numFmt w:val="decimal"/>
      <w:pStyle w:val="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f0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f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2" w15:restartNumberingAfterBreak="0">
    <w:nsid w:val="6EFC1976"/>
    <w:multiLevelType w:val="hybridMultilevel"/>
    <w:tmpl w:val="EF30B1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F4A320F"/>
    <w:multiLevelType w:val="multilevel"/>
    <w:tmpl w:val="7910DF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25" w:hanging="462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6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38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5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5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1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84" w:hanging="1800"/>
      </w:pPr>
      <w:rPr>
        <w:rFonts w:hint="default"/>
      </w:rPr>
    </w:lvl>
  </w:abstractNum>
  <w:abstractNum w:abstractNumId="84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70606A2A"/>
    <w:multiLevelType w:val="hybridMultilevel"/>
    <w:tmpl w:val="4364B278"/>
    <w:lvl w:ilvl="0" w:tplc="9896386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2A4B07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BC1C157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BCB2851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5282BD28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40822C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6896D62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3EE40D7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620C037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6" w15:restartNumberingAfterBreak="0">
    <w:nsid w:val="70E66639"/>
    <w:multiLevelType w:val="hybridMultilevel"/>
    <w:tmpl w:val="74EE36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f2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8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9" w15:restartNumberingAfterBreak="0">
    <w:nsid w:val="7522726D"/>
    <w:multiLevelType w:val="multilevel"/>
    <w:tmpl w:val="FE26B9F0"/>
    <w:lvl w:ilvl="0">
      <w:numFmt w:val="decimal"/>
      <w:pStyle w:val="13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0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1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2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3" w15:restartNumberingAfterBreak="0">
    <w:nsid w:val="7C261430"/>
    <w:multiLevelType w:val="hybridMultilevel"/>
    <w:tmpl w:val="67768634"/>
    <w:lvl w:ilvl="0" w:tplc="528EA5E0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1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D5160A6"/>
    <w:multiLevelType w:val="multilevel"/>
    <w:tmpl w:val="00D2C88C"/>
    <w:name w:val="listhnumber4322322"/>
    <w:lvl w:ilvl="0">
      <w:numFmt w:val="decimal"/>
      <w:pStyle w:val="14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3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5" w15:restartNumberingAfterBreak="0">
    <w:nsid w:val="7E165D0E"/>
    <w:multiLevelType w:val="hybridMultilevel"/>
    <w:tmpl w:val="B4C69362"/>
    <w:lvl w:ilvl="0" w:tplc="2DB4B2D8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809000D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D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6"/>
  </w:num>
  <w:num w:numId="2">
    <w:abstractNumId w:val="20"/>
  </w:num>
  <w:num w:numId="3">
    <w:abstractNumId w:val="0"/>
  </w:num>
  <w:num w:numId="4">
    <w:abstractNumId w:val="56"/>
  </w:num>
  <w:num w:numId="5">
    <w:abstractNumId w:val="1"/>
  </w:num>
  <w:num w:numId="6">
    <w:abstractNumId w:val="76"/>
  </w:num>
  <w:num w:numId="7">
    <w:abstractNumId w:val="40"/>
  </w:num>
  <w:num w:numId="8">
    <w:abstractNumId w:val="27"/>
  </w:num>
  <w:num w:numId="9">
    <w:abstractNumId w:val="65"/>
  </w:num>
  <w:num w:numId="10">
    <w:abstractNumId w:val="88"/>
  </w:num>
  <w:num w:numId="11">
    <w:abstractNumId w:val="35"/>
  </w:num>
  <w:num w:numId="12">
    <w:abstractNumId w:val="2"/>
  </w:num>
  <w:num w:numId="13">
    <w:abstractNumId w:val="24"/>
  </w:num>
  <w:num w:numId="14">
    <w:abstractNumId w:val="32"/>
  </w:num>
  <w:num w:numId="15">
    <w:abstractNumId w:val="68"/>
  </w:num>
  <w:num w:numId="16">
    <w:abstractNumId w:val="17"/>
  </w:num>
  <w:num w:numId="17">
    <w:abstractNumId w:val="58"/>
  </w:num>
  <w:num w:numId="18">
    <w:abstractNumId w:val="29"/>
  </w:num>
  <w:num w:numId="19">
    <w:abstractNumId w:val="49"/>
  </w:num>
  <w:num w:numId="20">
    <w:abstractNumId w:val="71"/>
  </w:num>
  <w:num w:numId="21">
    <w:abstractNumId w:val="47"/>
  </w:num>
  <w:num w:numId="22">
    <w:abstractNumId w:val="79"/>
  </w:num>
  <w:num w:numId="23">
    <w:abstractNumId w:val="5"/>
  </w:num>
  <w:num w:numId="24">
    <w:abstractNumId w:val="10"/>
  </w:num>
  <w:num w:numId="25">
    <w:abstractNumId w:val="44"/>
  </w:num>
  <w:num w:numId="26">
    <w:abstractNumId w:val="87"/>
  </w:num>
  <w:num w:numId="27">
    <w:abstractNumId w:val="77"/>
  </w:num>
  <w:num w:numId="28">
    <w:abstractNumId w:val="25"/>
  </w:num>
  <w:num w:numId="29">
    <w:abstractNumId w:val="70"/>
  </w:num>
  <w:num w:numId="30">
    <w:abstractNumId w:val="33"/>
  </w:num>
  <w:num w:numId="31">
    <w:abstractNumId w:val="37"/>
  </w:num>
  <w:num w:numId="32">
    <w:abstractNumId w:val="23"/>
  </w:num>
  <w:num w:numId="33">
    <w:abstractNumId w:val="67"/>
  </w:num>
  <w:num w:numId="34">
    <w:abstractNumId w:val="74"/>
  </w:num>
  <w:num w:numId="35">
    <w:abstractNumId w:val="50"/>
  </w:num>
  <w:num w:numId="36">
    <w:abstractNumId w:val="22"/>
  </w:num>
  <w:num w:numId="37">
    <w:abstractNumId w:val="57"/>
  </w:num>
  <w:num w:numId="38">
    <w:abstractNumId w:val="41"/>
  </w:num>
  <w:num w:numId="39">
    <w:abstractNumId w:val="92"/>
  </w:num>
  <w:num w:numId="40">
    <w:abstractNumId w:val="91"/>
  </w:num>
  <w:num w:numId="41">
    <w:abstractNumId w:val="84"/>
  </w:num>
  <w:num w:numId="42">
    <w:abstractNumId w:val="55"/>
  </w:num>
  <w:num w:numId="43">
    <w:abstractNumId w:val="94"/>
  </w:num>
  <w:num w:numId="44">
    <w:abstractNumId w:val="81"/>
  </w:num>
  <w:num w:numId="45">
    <w:abstractNumId w:val="14"/>
  </w:num>
  <w:num w:numId="46">
    <w:abstractNumId w:val="46"/>
  </w:num>
  <w:num w:numId="47">
    <w:abstractNumId w:val="15"/>
  </w:num>
  <w:num w:numId="48">
    <w:abstractNumId w:val="52"/>
  </w:num>
  <w:num w:numId="49">
    <w:abstractNumId w:val="8"/>
  </w:num>
  <w:num w:numId="50">
    <w:abstractNumId w:val="89"/>
  </w:num>
  <w:num w:numId="51">
    <w:abstractNumId w:val="42"/>
  </w:num>
  <w:num w:numId="52">
    <w:abstractNumId w:val="75"/>
  </w:num>
  <w:num w:numId="53">
    <w:abstractNumId w:val="78"/>
  </w:num>
  <w:num w:numId="54">
    <w:abstractNumId w:val="7"/>
  </w:num>
  <w:num w:numId="55">
    <w:abstractNumId w:val="45"/>
  </w:num>
  <w:num w:numId="56">
    <w:abstractNumId w:val="19"/>
  </w:num>
  <w:num w:numId="57">
    <w:abstractNumId w:val="3"/>
  </w:num>
  <w:num w:numId="58">
    <w:abstractNumId w:val="11"/>
  </w:num>
  <w:num w:numId="59">
    <w:abstractNumId w:val="90"/>
  </w:num>
  <w:num w:numId="60">
    <w:abstractNumId w:val="85"/>
  </w:num>
  <w:num w:numId="61">
    <w:abstractNumId w:val="83"/>
  </w:num>
  <w:num w:numId="62">
    <w:abstractNumId w:val="38"/>
  </w:num>
  <w:num w:numId="63">
    <w:abstractNumId w:val="72"/>
  </w:num>
  <w:num w:numId="64">
    <w:abstractNumId w:val="39"/>
  </w:num>
  <w:num w:numId="65">
    <w:abstractNumId w:val="26"/>
  </w:num>
  <w:num w:numId="66">
    <w:abstractNumId w:val="4"/>
  </w:num>
  <w:num w:numId="67">
    <w:abstractNumId w:val="43"/>
  </w:num>
  <w:num w:numId="68">
    <w:abstractNumId w:val="30"/>
  </w:num>
  <w:num w:numId="69">
    <w:abstractNumId w:val="12"/>
  </w:num>
  <w:num w:numId="70">
    <w:abstractNumId w:val="62"/>
  </w:num>
  <w:num w:numId="71">
    <w:abstractNumId w:val="60"/>
  </w:num>
  <w:num w:numId="72">
    <w:abstractNumId w:val="13"/>
  </w:num>
  <w:num w:numId="73">
    <w:abstractNumId w:val="51"/>
  </w:num>
  <w:num w:numId="74">
    <w:abstractNumId w:val="54"/>
  </w:num>
  <w:num w:numId="75">
    <w:abstractNumId w:val="18"/>
  </w:num>
  <w:num w:numId="76">
    <w:abstractNumId w:val="61"/>
  </w:num>
  <w:num w:numId="77">
    <w:abstractNumId w:val="36"/>
  </w:num>
  <w:num w:numId="78">
    <w:abstractNumId w:val="64"/>
  </w:num>
  <w:num w:numId="79">
    <w:abstractNumId w:val="53"/>
  </w:num>
  <w:num w:numId="80">
    <w:abstractNumId w:val="95"/>
  </w:num>
  <w:num w:numId="81">
    <w:abstractNumId w:val="16"/>
  </w:num>
  <w:num w:numId="82">
    <w:abstractNumId w:val="9"/>
  </w:num>
  <w:num w:numId="83">
    <w:abstractNumId w:val="93"/>
  </w:num>
  <w:num w:numId="84">
    <w:abstractNumId w:val="34"/>
  </w:num>
  <w:num w:numId="8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63"/>
  </w:num>
  <w:num w:numId="88">
    <w:abstractNumId w:val="28"/>
  </w:num>
  <w:num w:numId="89">
    <w:abstractNumId w:val="82"/>
  </w:num>
  <w:num w:numId="90">
    <w:abstractNumId w:val="6"/>
  </w:num>
  <w:num w:numId="91">
    <w:abstractNumId w:val="73"/>
  </w:num>
  <w:num w:numId="92">
    <w:abstractNumId w:val="80"/>
  </w:num>
  <w:num w:numId="9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86"/>
  </w:num>
  <w:num w:numId="95">
    <w:abstractNumId w:val="42"/>
  </w:num>
  <w:num w:numId="96">
    <w:abstractNumId w:val="31"/>
  </w:num>
  <w:num w:numId="97">
    <w:abstractNumId w:val="42"/>
  </w:num>
  <w:num w:numId="98">
    <w:abstractNumId w:val="42"/>
  </w:num>
  <w:num w:numId="99">
    <w:abstractNumId w:val="42"/>
  </w:num>
  <w:num w:numId="100">
    <w:abstractNumId w:val="42"/>
  </w:num>
  <w:num w:numId="101">
    <w:abstractNumId w:val="59"/>
  </w:num>
  <w:num w:numId="102">
    <w:abstractNumId w:val="48"/>
  </w:num>
  <w:num w:numId="103">
    <w:abstractNumId w:val="42"/>
  </w:num>
  <w:num w:numId="104">
    <w:abstractNumId w:val="42"/>
  </w:num>
  <w:num w:numId="105">
    <w:abstractNumId w:val="42"/>
  </w:num>
  <w:num w:numId="106">
    <w:abstractNumId w:val="42"/>
  </w:num>
  <w:num w:numId="107">
    <w:abstractNumId w:val="42"/>
  </w:num>
  <w:num w:numId="108">
    <w:abstractNumId w:val="42"/>
  </w:num>
  <w:num w:numId="109">
    <w:abstractNumId w:val="42"/>
  </w:num>
  <w:num w:numId="110">
    <w:abstractNumId w:val="42"/>
  </w:num>
  <w:num w:numId="111">
    <w:abstractNumId w:val="42"/>
  </w:num>
  <w:num w:numId="112">
    <w:abstractNumId w:val="42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DD9"/>
    <w:rsid w:val="00001EFD"/>
    <w:rsid w:val="00002FC3"/>
    <w:rsid w:val="00003560"/>
    <w:rsid w:val="00003567"/>
    <w:rsid w:val="00004875"/>
    <w:rsid w:val="00004B83"/>
    <w:rsid w:val="00005BDD"/>
    <w:rsid w:val="000075F2"/>
    <w:rsid w:val="00011A21"/>
    <w:rsid w:val="000125E2"/>
    <w:rsid w:val="0001299F"/>
    <w:rsid w:val="00012D26"/>
    <w:rsid w:val="0001344A"/>
    <w:rsid w:val="00014182"/>
    <w:rsid w:val="00014614"/>
    <w:rsid w:val="0001502E"/>
    <w:rsid w:val="000157FC"/>
    <w:rsid w:val="00015B6F"/>
    <w:rsid w:val="00015D12"/>
    <w:rsid w:val="000161C4"/>
    <w:rsid w:val="00016A95"/>
    <w:rsid w:val="00017993"/>
    <w:rsid w:val="00017E31"/>
    <w:rsid w:val="000200EC"/>
    <w:rsid w:val="00022073"/>
    <w:rsid w:val="00022434"/>
    <w:rsid w:val="000224B7"/>
    <w:rsid w:val="00024558"/>
    <w:rsid w:val="00025E57"/>
    <w:rsid w:val="000269BF"/>
    <w:rsid w:val="0002773C"/>
    <w:rsid w:val="000323AD"/>
    <w:rsid w:val="00032886"/>
    <w:rsid w:val="00032992"/>
    <w:rsid w:val="000337B5"/>
    <w:rsid w:val="00033836"/>
    <w:rsid w:val="00034291"/>
    <w:rsid w:val="0003520F"/>
    <w:rsid w:val="000365A1"/>
    <w:rsid w:val="00036830"/>
    <w:rsid w:val="0004001E"/>
    <w:rsid w:val="000428E6"/>
    <w:rsid w:val="0004320F"/>
    <w:rsid w:val="00043378"/>
    <w:rsid w:val="00043A12"/>
    <w:rsid w:val="000440F9"/>
    <w:rsid w:val="00045A5D"/>
    <w:rsid w:val="0004757A"/>
    <w:rsid w:val="000475F5"/>
    <w:rsid w:val="0004793B"/>
    <w:rsid w:val="00047C97"/>
    <w:rsid w:val="00047E10"/>
    <w:rsid w:val="0005032A"/>
    <w:rsid w:val="00050383"/>
    <w:rsid w:val="0005179B"/>
    <w:rsid w:val="000520B7"/>
    <w:rsid w:val="0005213E"/>
    <w:rsid w:val="000528ED"/>
    <w:rsid w:val="000543D5"/>
    <w:rsid w:val="00054A8E"/>
    <w:rsid w:val="0005592F"/>
    <w:rsid w:val="00055F68"/>
    <w:rsid w:val="000568CE"/>
    <w:rsid w:val="00056935"/>
    <w:rsid w:val="00056A89"/>
    <w:rsid w:val="00056D79"/>
    <w:rsid w:val="00057C76"/>
    <w:rsid w:val="00057ED3"/>
    <w:rsid w:val="000601CB"/>
    <w:rsid w:val="00060A6D"/>
    <w:rsid w:val="00060BB8"/>
    <w:rsid w:val="00061FF4"/>
    <w:rsid w:val="00063603"/>
    <w:rsid w:val="00063737"/>
    <w:rsid w:val="000646CA"/>
    <w:rsid w:val="000650C8"/>
    <w:rsid w:val="00066383"/>
    <w:rsid w:val="00067B01"/>
    <w:rsid w:val="00067E03"/>
    <w:rsid w:val="0007080D"/>
    <w:rsid w:val="00071373"/>
    <w:rsid w:val="000718CC"/>
    <w:rsid w:val="000724F7"/>
    <w:rsid w:val="0007364E"/>
    <w:rsid w:val="00074941"/>
    <w:rsid w:val="00075050"/>
    <w:rsid w:val="000758EA"/>
    <w:rsid w:val="0007598F"/>
    <w:rsid w:val="00076812"/>
    <w:rsid w:val="000769EB"/>
    <w:rsid w:val="00077A1A"/>
    <w:rsid w:val="00080F34"/>
    <w:rsid w:val="0008128E"/>
    <w:rsid w:val="00081721"/>
    <w:rsid w:val="00082547"/>
    <w:rsid w:val="00082BCA"/>
    <w:rsid w:val="0008341A"/>
    <w:rsid w:val="000838B6"/>
    <w:rsid w:val="000840FB"/>
    <w:rsid w:val="00084843"/>
    <w:rsid w:val="00085084"/>
    <w:rsid w:val="0008531B"/>
    <w:rsid w:val="000862C9"/>
    <w:rsid w:val="000874C7"/>
    <w:rsid w:val="000905B0"/>
    <w:rsid w:val="000907ED"/>
    <w:rsid w:val="00092A75"/>
    <w:rsid w:val="00093012"/>
    <w:rsid w:val="00093B9D"/>
    <w:rsid w:val="00097F52"/>
    <w:rsid w:val="000A09CE"/>
    <w:rsid w:val="000A1234"/>
    <w:rsid w:val="000A2A66"/>
    <w:rsid w:val="000A3820"/>
    <w:rsid w:val="000A4E14"/>
    <w:rsid w:val="000A5292"/>
    <w:rsid w:val="000A56A9"/>
    <w:rsid w:val="000A5710"/>
    <w:rsid w:val="000A619C"/>
    <w:rsid w:val="000A651E"/>
    <w:rsid w:val="000A67A3"/>
    <w:rsid w:val="000A6CE1"/>
    <w:rsid w:val="000A6D37"/>
    <w:rsid w:val="000B0C6F"/>
    <w:rsid w:val="000B15B5"/>
    <w:rsid w:val="000B4CCB"/>
    <w:rsid w:val="000B4E56"/>
    <w:rsid w:val="000B599F"/>
    <w:rsid w:val="000C030C"/>
    <w:rsid w:val="000C04AE"/>
    <w:rsid w:val="000C0759"/>
    <w:rsid w:val="000C15BD"/>
    <w:rsid w:val="000C1A30"/>
    <w:rsid w:val="000C1E3C"/>
    <w:rsid w:val="000C1F1D"/>
    <w:rsid w:val="000C3408"/>
    <w:rsid w:val="000C342E"/>
    <w:rsid w:val="000C4DBE"/>
    <w:rsid w:val="000C55EE"/>
    <w:rsid w:val="000C74AD"/>
    <w:rsid w:val="000D1CFB"/>
    <w:rsid w:val="000D27EA"/>
    <w:rsid w:val="000D284E"/>
    <w:rsid w:val="000D28F5"/>
    <w:rsid w:val="000D2C93"/>
    <w:rsid w:val="000D37CD"/>
    <w:rsid w:val="000D3877"/>
    <w:rsid w:val="000D44D0"/>
    <w:rsid w:val="000D4586"/>
    <w:rsid w:val="000D4874"/>
    <w:rsid w:val="000D549A"/>
    <w:rsid w:val="000D7598"/>
    <w:rsid w:val="000D795D"/>
    <w:rsid w:val="000E05CD"/>
    <w:rsid w:val="000E17AE"/>
    <w:rsid w:val="000E2097"/>
    <w:rsid w:val="000E20A1"/>
    <w:rsid w:val="000E2753"/>
    <w:rsid w:val="000E2B04"/>
    <w:rsid w:val="000E33AA"/>
    <w:rsid w:val="000E3F14"/>
    <w:rsid w:val="000E408F"/>
    <w:rsid w:val="000E6098"/>
    <w:rsid w:val="000E632C"/>
    <w:rsid w:val="000E6B0B"/>
    <w:rsid w:val="000E735B"/>
    <w:rsid w:val="000E76CE"/>
    <w:rsid w:val="000F011E"/>
    <w:rsid w:val="000F1453"/>
    <w:rsid w:val="000F169F"/>
    <w:rsid w:val="000F1817"/>
    <w:rsid w:val="000F5211"/>
    <w:rsid w:val="000F5FF0"/>
    <w:rsid w:val="000F6413"/>
    <w:rsid w:val="000F71FC"/>
    <w:rsid w:val="00100C55"/>
    <w:rsid w:val="00100F1A"/>
    <w:rsid w:val="00101015"/>
    <w:rsid w:val="001028EA"/>
    <w:rsid w:val="0010326C"/>
    <w:rsid w:val="0010366C"/>
    <w:rsid w:val="001041C0"/>
    <w:rsid w:val="001042AC"/>
    <w:rsid w:val="0010444D"/>
    <w:rsid w:val="00104500"/>
    <w:rsid w:val="00104D09"/>
    <w:rsid w:val="00104E87"/>
    <w:rsid w:val="0010586B"/>
    <w:rsid w:val="00105E39"/>
    <w:rsid w:val="00107204"/>
    <w:rsid w:val="00107A21"/>
    <w:rsid w:val="00110EF1"/>
    <w:rsid w:val="0011180F"/>
    <w:rsid w:val="00112147"/>
    <w:rsid w:val="00112379"/>
    <w:rsid w:val="0011441D"/>
    <w:rsid w:val="00114A10"/>
    <w:rsid w:val="0011639D"/>
    <w:rsid w:val="001163FA"/>
    <w:rsid w:val="001176E8"/>
    <w:rsid w:val="001177C0"/>
    <w:rsid w:val="00117FA7"/>
    <w:rsid w:val="001214E1"/>
    <w:rsid w:val="00121C64"/>
    <w:rsid w:val="00122E18"/>
    <w:rsid w:val="00122FC9"/>
    <w:rsid w:val="00123F54"/>
    <w:rsid w:val="001242B0"/>
    <w:rsid w:val="00125897"/>
    <w:rsid w:val="00126678"/>
    <w:rsid w:val="00127AD1"/>
    <w:rsid w:val="00130EE5"/>
    <w:rsid w:val="001319A3"/>
    <w:rsid w:val="00135551"/>
    <w:rsid w:val="00136476"/>
    <w:rsid w:val="00136627"/>
    <w:rsid w:val="001369FB"/>
    <w:rsid w:val="00136B72"/>
    <w:rsid w:val="00137C10"/>
    <w:rsid w:val="00137F5B"/>
    <w:rsid w:val="0014053A"/>
    <w:rsid w:val="00142424"/>
    <w:rsid w:val="0014286D"/>
    <w:rsid w:val="001429E0"/>
    <w:rsid w:val="00142A95"/>
    <w:rsid w:val="001437A1"/>
    <w:rsid w:val="00143F99"/>
    <w:rsid w:val="00151630"/>
    <w:rsid w:val="00152387"/>
    <w:rsid w:val="001530D1"/>
    <w:rsid w:val="00153113"/>
    <w:rsid w:val="00155D2D"/>
    <w:rsid w:val="001562B9"/>
    <w:rsid w:val="00156CA3"/>
    <w:rsid w:val="001570D1"/>
    <w:rsid w:val="001577B9"/>
    <w:rsid w:val="00157A86"/>
    <w:rsid w:val="00157DB4"/>
    <w:rsid w:val="00160697"/>
    <w:rsid w:val="001609A3"/>
    <w:rsid w:val="001611C6"/>
    <w:rsid w:val="00162BF0"/>
    <w:rsid w:val="001633FD"/>
    <w:rsid w:val="00163857"/>
    <w:rsid w:val="00163A3C"/>
    <w:rsid w:val="00164B30"/>
    <w:rsid w:val="001657E2"/>
    <w:rsid w:val="0016699C"/>
    <w:rsid w:val="00167121"/>
    <w:rsid w:val="001706D4"/>
    <w:rsid w:val="00170A4F"/>
    <w:rsid w:val="00171490"/>
    <w:rsid w:val="0017257B"/>
    <w:rsid w:val="0017263C"/>
    <w:rsid w:val="001729F9"/>
    <w:rsid w:val="00173313"/>
    <w:rsid w:val="00175370"/>
    <w:rsid w:val="001754D9"/>
    <w:rsid w:val="00175719"/>
    <w:rsid w:val="001757E4"/>
    <w:rsid w:val="00176356"/>
    <w:rsid w:val="0017655E"/>
    <w:rsid w:val="00180F6D"/>
    <w:rsid w:val="0018120B"/>
    <w:rsid w:val="00181A89"/>
    <w:rsid w:val="0018292D"/>
    <w:rsid w:val="00182C5D"/>
    <w:rsid w:val="001834BA"/>
    <w:rsid w:val="0018374B"/>
    <w:rsid w:val="00183B89"/>
    <w:rsid w:val="001840E9"/>
    <w:rsid w:val="00184D42"/>
    <w:rsid w:val="00186836"/>
    <w:rsid w:val="00186C03"/>
    <w:rsid w:val="00187C7F"/>
    <w:rsid w:val="00190D7F"/>
    <w:rsid w:val="00191015"/>
    <w:rsid w:val="001913D3"/>
    <w:rsid w:val="00191B24"/>
    <w:rsid w:val="00191E58"/>
    <w:rsid w:val="001922BE"/>
    <w:rsid w:val="0019244B"/>
    <w:rsid w:val="00193899"/>
    <w:rsid w:val="0019553E"/>
    <w:rsid w:val="00196FA8"/>
    <w:rsid w:val="001A0E11"/>
    <w:rsid w:val="001A278F"/>
    <w:rsid w:val="001A2B14"/>
    <w:rsid w:val="001A33BF"/>
    <w:rsid w:val="001A396D"/>
    <w:rsid w:val="001A406A"/>
    <w:rsid w:val="001A4313"/>
    <w:rsid w:val="001A59F3"/>
    <w:rsid w:val="001A5CC8"/>
    <w:rsid w:val="001A5E4C"/>
    <w:rsid w:val="001A6749"/>
    <w:rsid w:val="001A706C"/>
    <w:rsid w:val="001A729D"/>
    <w:rsid w:val="001A7C42"/>
    <w:rsid w:val="001B025A"/>
    <w:rsid w:val="001B11A5"/>
    <w:rsid w:val="001B1752"/>
    <w:rsid w:val="001B23E5"/>
    <w:rsid w:val="001B3C2B"/>
    <w:rsid w:val="001B45CC"/>
    <w:rsid w:val="001B4A6C"/>
    <w:rsid w:val="001B58C0"/>
    <w:rsid w:val="001B59AA"/>
    <w:rsid w:val="001B773E"/>
    <w:rsid w:val="001C040A"/>
    <w:rsid w:val="001C0872"/>
    <w:rsid w:val="001C0B36"/>
    <w:rsid w:val="001C3D7E"/>
    <w:rsid w:val="001C4F6D"/>
    <w:rsid w:val="001C5007"/>
    <w:rsid w:val="001C5AEE"/>
    <w:rsid w:val="001C6AEB"/>
    <w:rsid w:val="001C79EB"/>
    <w:rsid w:val="001C7E01"/>
    <w:rsid w:val="001D0DB2"/>
    <w:rsid w:val="001D0F22"/>
    <w:rsid w:val="001D19B2"/>
    <w:rsid w:val="001D1AA4"/>
    <w:rsid w:val="001D25C0"/>
    <w:rsid w:val="001D3834"/>
    <w:rsid w:val="001D3F7B"/>
    <w:rsid w:val="001D4071"/>
    <w:rsid w:val="001D4443"/>
    <w:rsid w:val="001D4C6E"/>
    <w:rsid w:val="001D55DD"/>
    <w:rsid w:val="001D569C"/>
    <w:rsid w:val="001D5936"/>
    <w:rsid w:val="001D5FA1"/>
    <w:rsid w:val="001D5FC5"/>
    <w:rsid w:val="001D7411"/>
    <w:rsid w:val="001D7CF7"/>
    <w:rsid w:val="001E002F"/>
    <w:rsid w:val="001E0410"/>
    <w:rsid w:val="001E1CB0"/>
    <w:rsid w:val="001E261A"/>
    <w:rsid w:val="001E33DF"/>
    <w:rsid w:val="001E3601"/>
    <w:rsid w:val="001E4880"/>
    <w:rsid w:val="001E548A"/>
    <w:rsid w:val="001E67A6"/>
    <w:rsid w:val="001E6B21"/>
    <w:rsid w:val="001E75CF"/>
    <w:rsid w:val="001E7866"/>
    <w:rsid w:val="001F0C75"/>
    <w:rsid w:val="001F0F28"/>
    <w:rsid w:val="001F10F9"/>
    <w:rsid w:val="001F153D"/>
    <w:rsid w:val="001F240A"/>
    <w:rsid w:val="001F2A2A"/>
    <w:rsid w:val="001F2DC9"/>
    <w:rsid w:val="001F3E16"/>
    <w:rsid w:val="001F3EC9"/>
    <w:rsid w:val="001F4837"/>
    <w:rsid w:val="001F4D50"/>
    <w:rsid w:val="001F5784"/>
    <w:rsid w:val="00200332"/>
    <w:rsid w:val="00200670"/>
    <w:rsid w:val="002010AC"/>
    <w:rsid w:val="002017AB"/>
    <w:rsid w:val="00201995"/>
    <w:rsid w:val="00202319"/>
    <w:rsid w:val="00202C0F"/>
    <w:rsid w:val="00203975"/>
    <w:rsid w:val="00203E75"/>
    <w:rsid w:val="0020460D"/>
    <w:rsid w:val="00204AC8"/>
    <w:rsid w:val="002058BB"/>
    <w:rsid w:val="002064E1"/>
    <w:rsid w:val="00206F7B"/>
    <w:rsid w:val="00207896"/>
    <w:rsid w:val="00207E45"/>
    <w:rsid w:val="00210901"/>
    <w:rsid w:val="00211D00"/>
    <w:rsid w:val="00212904"/>
    <w:rsid w:val="00213740"/>
    <w:rsid w:val="00214652"/>
    <w:rsid w:val="00214EEC"/>
    <w:rsid w:val="00215CAC"/>
    <w:rsid w:val="00216E92"/>
    <w:rsid w:val="00217A86"/>
    <w:rsid w:val="002210E5"/>
    <w:rsid w:val="002214BE"/>
    <w:rsid w:val="00223EBC"/>
    <w:rsid w:val="002240DE"/>
    <w:rsid w:val="002246C9"/>
    <w:rsid w:val="002247BD"/>
    <w:rsid w:val="002255B1"/>
    <w:rsid w:val="00226551"/>
    <w:rsid w:val="00226CED"/>
    <w:rsid w:val="00226D40"/>
    <w:rsid w:val="00231EA1"/>
    <w:rsid w:val="00233C4A"/>
    <w:rsid w:val="00233D52"/>
    <w:rsid w:val="0023440B"/>
    <w:rsid w:val="00234691"/>
    <w:rsid w:val="00235584"/>
    <w:rsid w:val="0023658F"/>
    <w:rsid w:val="00236A62"/>
    <w:rsid w:val="00236B66"/>
    <w:rsid w:val="00236B72"/>
    <w:rsid w:val="00237225"/>
    <w:rsid w:val="0024023A"/>
    <w:rsid w:val="00240B1A"/>
    <w:rsid w:val="002412F4"/>
    <w:rsid w:val="00242C6B"/>
    <w:rsid w:val="0024471C"/>
    <w:rsid w:val="002452B6"/>
    <w:rsid w:val="00245477"/>
    <w:rsid w:val="002476A1"/>
    <w:rsid w:val="002501DC"/>
    <w:rsid w:val="0025081D"/>
    <w:rsid w:val="00250AAA"/>
    <w:rsid w:val="00250FA1"/>
    <w:rsid w:val="00251728"/>
    <w:rsid w:val="00253624"/>
    <w:rsid w:val="00253724"/>
    <w:rsid w:val="00254B19"/>
    <w:rsid w:val="0025634E"/>
    <w:rsid w:val="002615B2"/>
    <w:rsid w:val="0026164D"/>
    <w:rsid w:val="0026326E"/>
    <w:rsid w:val="00264809"/>
    <w:rsid w:val="0026480D"/>
    <w:rsid w:val="00264973"/>
    <w:rsid w:val="002656DC"/>
    <w:rsid w:val="002666D0"/>
    <w:rsid w:val="002678C1"/>
    <w:rsid w:val="00270CE9"/>
    <w:rsid w:val="0027155C"/>
    <w:rsid w:val="00271CE7"/>
    <w:rsid w:val="002737B2"/>
    <w:rsid w:val="0027415E"/>
    <w:rsid w:val="00274984"/>
    <w:rsid w:val="00275887"/>
    <w:rsid w:val="00275E1D"/>
    <w:rsid w:val="002768ED"/>
    <w:rsid w:val="00280E25"/>
    <w:rsid w:val="00280F4B"/>
    <w:rsid w:val="002813FC"/>
    <w:rsid w:val="00282598"/>
    <w:rsid w:val="00282AD1"/>
    <w:rsid w:val="00283C3A"/>
    <w:rsid w:val="00283E1F"/>
    <w:rsid w:val="002860DD"/>
    <w:rsid w:val="0028667A"/>
    <w:rsid w:val="00286EB7"/>
    <w:rsid w:val="00290013"/>
    <w:rsid w:val="00291219"/>
    <w:rsid w:val="00292C0C"/>
    <w:rsid w:val="0029312E"/>
    <w:rsid w:val="00294F32"/>
    <w:rsid w:val="00295C02"/>
    <w:rsid w:val="00295C9F"/>
    <w:rsid w:val="00296443"/>
    <w:rsid w:val="002969E3"/>
    <w:rsid w:val="00297C6E"/>
    <w:rsid w:val="002A002E"/>
    <w:rsid w:val="002A0160"/>
    <w:rsid w:val="002A0476"/>
    <w:rsid w:val="002A0AA3"/>
    <w:rsid w:val="002A20BC"/>
    <w:rsid w:val="002A2D40"/>
    <w:rsid w:val="002A2DD9"/>
    <w:rsid w:val="002A2F03"/>
    <w:rsid w:val="002A31DF"/>
    <w:rsid w:val="002A54A3"/>
    <w:rsid w:val="002A5C59"/>
    <w:rsid w:val="002A7AE8"/>
    <w:rsid w:val="002A7FEA"/>
    <w:rsid w:val="002B02DB"/>
    <w:rsid w:val="002B08C2"/>
    <w:rsid w:val="002B204F"/>
    <w:rsid w:val="002B230C"/>
    <w:rsid w:val="002B251D"/>
    <w:rsid w:val="002B3C8D"/>
    <w:rsid w:val="002B46D0"/>
    <w:rsid w:val="002B486B"/>
    <w:rsid w:val="002B6245"/>
    <w:rsid w:val="002B62BE"/>
    <w:rsid w:val="002B6657"/>
    <w:rsid w:val="002B742B"/>
    <w:rsid w:val="002B77BB"/>
    <w:rsid w:val="002C2891"/>
    <w:rsid w:val="002C2926"/>
    <w:rsid w:val="002C2AE6"/>
    <w:rsid w:val="002C4A09"/>
    <w:rsid w:val="002C4B3D"/>
    <w:rsid w:val="002C4D5E"/>
    <w:rsid w:val="002C4F25"/>
    <w:rsid w:val="002C53B8"/>
    <w:rsid w:val="002C691F"/>
    <w:rsid w:val="002C71E3"/>
    <w:rsid w:val="002D0BE6"/>
    <w:rsid w:val="002D0C14"/>
    <w:rsid w:val="002D1C55"/>
    <w:rsid w:val="002D1DC2"/>
    <w:rsid w:val="002D2842"/>
    <w:rsid w:val="002D4A47"/>
    <w:rsid w:val="002D4CB4"/>
    <w:rsid w:val="002D68CC"/>
    <w:rsid w:val="002D736D"/>
    <w:rsid w:val="002D7789"/>
    <w:rsid w:val="002E147B"/>
    <w:rsid w:val="002E2162"/>
    <w:rsid w:val="002E25DD"/>
    <w:rsid w:val="002E38F4"/>
    <w:rsid w:val="002E4584"/>
    <w:rsid w:val="002E647B"/>
    <w:rsid w:val="002F197C"/>
    <w:rsid w:val="002F22FD"/>
    <w:rsid w:val="002F2957"/>
    <w:rsid w:val="002F3034"/>
    <w:rsid w:val="002F3D15"/>
    <w:rsid w:val="002F43C5"/>
    <w:rsid w:val="002F4556"/>
    <w:rsid w:val="002F5287"/>
    <w:rsid w:val="002F5623"/>
    <w:rsid w:val="002F5A37"/>
    <w:rsid w:val="002F64BA"/>
    <w:rsid w:val="002F7457"/>
    <w:rsid w:val="002F7D02"/>
    <w:rsid w:val="00300127"/>
    <w:rsid w:val="00300CAB"/>
    <w:rsid w:val="00301F25"/>
    <w:rsid w:val="003024DE"/>
    <w:rsid w:val="003070EA"/>
    <w:rsid w:val="0030750A"/>
    <w:rsid w:val="00307AF5"/>
    <w:rsid w:val="00310E45"/>
    <w:rsid w:val="00312D06"/>
    <w:rsid w:val="00313515"/>
    <w:rsid w:val="00313FCE"/>
    <w:rsid w:val="003141C5"/>
    <w:rsid w:val="00314E4C"/>
    <w:rsid w:val="00314E8F"/>
    <w:rsid w:val="00316365"/>
    <w:rsid w:val="00320691"/>
    <w:rsid w:val="00322668"/>
    <w:rsid w:val="00323B4D"/>
    <w:rsid w:val="00325E01"/>
    <w:rsid w:val="003269DA"/>
    <w:rsid w:val="00326F07"/>
    <w:rsid w:val="0033128C"/>
    <w:rsid w:val="00331C22"/>
    <w:rsid w:val="003320B2"/>
    <w:rsid w:val="003324FC"/>
    <w:rsid w:val="003325B2"/>
    <w:rsid w:val="00332628"/>
    <w:rsid w:val="0033373F"/>
    <w:rsid w:val="00333D29"/>
    <w:rsid w:val="003344B5"/>
    <w:rsid w:val="00334FAF"/>
    <w:rsid w:val="0033540B"/>
    <w:rsid w:val="00335A2A"/>
    <w:rsid w:val="00335C95"/>
    <w:rsid w:val="00335EC1"/>
    <w:rsid w:val="00336F3E"/>
    <w:rsid w:val="0033712F"/>
    <w:rsid w:val="00337E32"/>
    <w:rsid w:val="00340CD2"/>
    <w:rsid w:val="00341020"/>
    <w:rsid w:val="00341FE4"/>
    <w:rsid w:val="003423A6"/>
    <w:rsid w:val="0034322C"/>
    <w:rsid w:val="003450C6"/>
    <w:rsid w:val="003462E5"/>
    <w:rsid w:val="003464D2"/>
    <w:rsid w:val="0034654A"/>
    <w:rsid w:val="003472F3"/>
    <w:rsid w:val="00347650"/>
    <w:rsid w:val="00350ADA"/>
    <w:rsid w:val="00350C86"/>
    <w:rsid w:val="00351D7A"/>
    <w:rsid w:val="00352086"/>
    <w:rsid w:val="00352D7D"/>
    <w:rsid w:val="0035543C"/>
    <w:rsid w:val="0035560C"/>
    <w:rsid w:val="00360083"/>
    <w:rsid w:val="0036018D"/>
    <w:rsid w:val="00361114"/>
    <w:rsid w:val="00361306"/>
    <w:rsid w:val="00361616"/>
    <w:rsid w:val="00361812"/>
    <w:rsid w:val="00362A76"/>
    <w:rsid w:val="003634C8"/>
    <w:rsid w:val="003637B1"/>
    <w:rsid w:val="003642FC"/>
    <w:rsid w:val="00366B8A"/>
    <w:rsid w:val="00367AD1"/>
    <w:rsid w:val="003719D7"/>
    <w:rsid w:val="00371D00"/>
    <w:rsid w:val="00371E1B"/>
    <w:rsid w:val="00373039"/>
    <w:rsid w:val="003734FF"/>
    <w:rsid w:val="00375B4F"/>
    <w:rsid w:val="00376100"/>
    <w:rsid w:val="003817FB"/>
    <w:rsid w:val="00382DA7"/>
    <w:rsid w:val="003830A6"/>
    <w:rsid w:val="003840FE"/>
    <w:rsid w:val="00384BD1"/>
    <w:rsid w:val="00384EAA"/>
    <w:rsid w:val="00385585"/>
    <w:rsid w:val="0038611B"/>
    <w:rsid w:val="00386403"/>
    <w:rsid w:val="003867D0"/>
    <w:rsid w:val="00387915"/>
    <w:rsid w:val="00390436"/>
    <w:rsid w:val="00392B7C"/>
    <w:rsid w:val="003931EB"/>
    <w:rsid w:val="00393464"/>
    <w:rsid w:val="003935E8"/>
    <w:rsid w:val="00393C6A"/>
    <w:rsid w:val="00393D0D"/>
    <w:rsid w:val="003940CF"/>
    <w:rsid w:val="0039505A"/>
    <w:rsid w:val="00395E79"/>
    <w:rsid w:val="00396BFA"/>
    <w:rsid w:val="003A0398"/>
    <w:rsid w:val="003A05B9"/>
    <w:rsid w:val="003A08DC"/>
    <w:rsid w:val="003A1D7A"/>
    <w:rsid w:val="003A2C08"/>
    <w:rsid w:val="003A3D4F"/>
    <w:rsid w:val="003A42A4"/>
    <w:rsid w:val="003A4656"/>
    <w:rsid w:val="003A5EBC"/>
    <w:rsid w:val="003A695E"/>
    <w:rsid w:val="003A6A8A"/>
    <w:rsid w:val="003A6BDE"/>
    <w:rsid w:val="003B24CD"/>
    <w:rsid w:val="003B4129"/>
    <w:rsid w:val="003B43A6"/>
    <w:rsid w:val="003B48B0"/>
    <w:rsid w:val="003B4A9A"/>
    <w:rsid w:val="003B523F"/>
    <w:rsid w:val="003B5ABE"/>
    <w:rsid w:val="003B5C21"/>
    <w:rsid w:val="003B600C"/>
    <w:rsid w:val="003B6EC8"/>
    <w:rsid w:val="003B7EDD"/>
    <w:rsid w:val="003C02D4"/>
    <w:rsid w:val="003C0434"/>
    <w:rsid w:val="003C095F"/>
    <w:rsid w:val="003C0B03"/>
    <w:rsid w:val="003C0B14"/>
    <w:rsid w:val="003C189E"/>
    <w:rsid w:val="003C3A5C"/>
    <w:rsid w:val="003C4773"/>
    <w:rsid w:val="003C659C"/>
    <w:rsid w:val="003C673A"/>
    <w:rsid w:val="003C6B20"/>
    <w:rsid w:val="003C6DCB"/>
    <w:rsid w:val="003C7A29"/>
    <w:rsid w:val="003C7E6B"/>
    <w:rsid w:val="003D0380"/>
    <w:rsid w:val="003D11C8"/>
    <w:rsid w:val="003D1623"/>
    <w:rsid w:val="003D23E4"/>
    <w:rsid w:val="003D29E6"/>
    <w:rsid w:val="003D6649"/>
    <w:rsid w:val="003E0C6D"/>
    <w:rsid w:val="003E0E03"/>
    <w:rsid w:val="003E250D"/>
    <w:rsid w:val="003E2BC4"/>
    <w:rsid w:val="003E45E8"/>
    <w:rsid w:val="003E468B"/>
    <w:rsid w:val="003E472A"/>
    <w:rsid w:val="003E58AB"/>
    <w:rsid w:val="003E70BA"/>
    <w:rsid w:val="003F0E0F"/>
    <w:rsid w:val="003F1396"/>
    <w:rsid w:val="003F27B3"/>
    <w:rsid w:val="003F36A8"/>
    <w:rsid w:val="003F3B79"/>
    <w:rsid w:val="003F4540"/>
    <w:rsid w:val="003F5DB5"/>
    <w:rsid w:val="003F63B8"/>
    <w:rsid w:val="003F6612"/>
    <w:rsid w:val="003F686B"/>
    <w:rsid w:val="003F68AE"/>
    <w:rsid w:val="003F6A7D"/>
    <w:rsid w:val="0040055E"/>
    <w:rsid w:val="004011AA"/>
    <w:rsid w:val="004015D3"/>
    <w:rsid w:val="004033A0"/>
    <w:rsid w:val="004033F9"/>
    <w:rsid w:val="004034E4"/>
    <w:rsid w:val="004038DF"/>
    <w:rsid w:val="0040406E"/>
    <w:rsid w:val="004048B1"/>
    <w:rsid w:val="00405717"/>
    <w:rsid w:val="0040599D"/>
    <w:rsid w:val="00407386"/>
    <w:rsid w:val="004076E3"/>
    <w:rsid w:val="00410A89"/>
    <w:rsid w:val="00410E8B"/>
    <w:rsid w:val="00411B9A"/>
    <w:rsid w:val="00412535"/>
    <w:rsid w:val="004125BC"/>
    <w:rsid w:val="00412922"/>
    <w:rsid w:val="00413B71"/>
    <w:rsid w:val="00416085"/>
    <w:rsid w:val="00416621"/>
    <w:rsid w:val="00420AF5"/>
    <w:rsid w:val="0042188F"/>
    <w:rsid w:val="00422867"/>
    <w:rsid w:val="0042313F"/>
    <w:rsid w:val="004231C0"/>
    <w:rsid w:val="00423D6A"/>
    <w:rsid w:val="00424EBB"/>
    <w:rsid w:val="00425303"/>
    <w:rsid w:val="00425792"/>
    <w:rsid w:val="00425A96"/>
    <w:rsid w:val="00426E0E"/>
    <w:rsid w:val="004271C4"/>
    <w:rsid w:val="00430EDC"/>
    <w:rsid w:val="00431ED4"/>
    <w:rsid w:val="004323EF"/>
    <w:rsid w:val="004327AD"/>
    <w:rsid w:val="0043284E"/>
    <w:rsid w:val="00433334"/>
    <w:rsid w:val="00433481"/>
    <w:rsid w:val="004339B9"/>
    <w:rsid w:val="00433FB9"/>
    <w:rsid w:val="0043402A"/>
    <w:rsid w:val="0043480B"/>
    <w:rsid w:val="00435164"/>
    <w:rsid w:val="004360AF"/>
    <w:rsid w:val="00437342"/>
    <w:rsid w:val="0043752A"/>
    <w:rsid w:val="00437614"/>
    <w:rsid w:val="00437A94"/>
    <w:rsid w:val="004410DE"/>
    <w:rsid w:val="00441467"/>
    <w:rsid w:val="004417CF"/>
    <w:rsid w:val="00443449"/>
    <w:rsid w:val="004436DA"/>
    <w:rsid w:val="0044372B"/>
    <w:rsid w:val="0044398D"/>
    <w:rsid w:val="004455A5"/>
    <w:rsid w:val="0044612C"/>
    <w:rsid w:val="0044663B"/>
    <w:rsid w:val="00446F58"/>
    <w:rsid w:val="004475AA"/>
    <w:rsid w:val="004477E6"/>
    <w:rsid w:val="004479C5"/>
    <w:rsid w:val="00450DAD"/>
    <w:rsid w:val="00451CE9"/>
    <w:rsid w:val="00451F2E"/>
    <w:rsid w:val="004523EB"/>
    <w:rsid w:val="00452D7A"/>
    <w:rsid w:val="00453236"/>
    <w:rsid w:val="00454518"/>
    <w:rsid w:val="004546DE"/>
    <w:rsid w:val="00454E0F"/>
    <w:rsid w:val="004554F1"/>
    <w:rsid w:val="004555F6"/>
    <w:rsid w:val="00455674"/>
    <w:rsid w:val="004564A8"/>
    <w:rsid w:val="00456A06"/>
    <w:rsid w:val="00456B18"/>
    <w:rsid w:val="00457CD2"/>
    <w:rsid w:val="00460463"/>
    <w:rsid w:val="00460A51"/>
    <w:rsid w:val="00462BA8"/>
    <w:rsid w:val="004636C3"/>
    <w:rsid w:val="00463769"/>
    <w:rsid w:val="004671D5"/>
    <w:rsid w:val="00467FBC"/>
    <w:rsid w:val="00471B1A"/>
    <w:rsid w:val="00472517"/>
    <w:rsid w:val="00472787"/>
    <w:rsid w:val="00472F75"/>
    <w:rsid w:val="004738A4"/>
    <w:rsid w:val="00474B77"/>
    <w:rsid w:val="00476437"/>
    <w:rsid w:val="00480F78"/>
    <w:rsid w:val="004840A8"/>
    <w:rsid w:val="00484AEF"/>
    <w:rsid w:val="00485552"/>
    <w:rsid w:val="0049167B"/>
    <w:rsid w:val="00491C13"/>
    <w:rsid w:val="00492641"/>
    <w:rsid w:val="004926C5"/>
    <w:rsid w:val="00493B08"/>
    <w:rsid w:val="00493DDD"/>
    <w:rsid w:val="00495574"/>
    <w:rsid w:val="00496472"/>
    <w:rsid w:val="0049651E"/>
    <w:rsid w:val="0049761F"/>
    <w:rsid w:val="004A0F18"/>
    <w:rsid w:val="004A1D08"/>
    <w:rsid w:val="004A3F8F"/>
    <w:rsid w:val="004A47A4"/>
    <w:rsid w:val="004A5771"/>
    <w:rsid w:val="004A6401"/>
    <w:rsid w:val="004A696C"/>
    <w:rsid w:val="004B03A8"/>
    <w:rsid w:val="004B0800"/>
    <w:rsid w:val="004B1019"/>
    <w:rsid w:val="004B12CE"/>
    <w:rsid w:val="004B14EB"/>
    <w:rsid w:val="004B1F18"/>
    <w:rsid w:val="004B25C3"/>
    <w:rsid w:val="004B3216"/>
    <w:rsid w:val="004B3779"/>
    <w:rsid w:val="004B3816"/>
    <w:rsid w:val="004B4310"/>
    <w:rsid w:val="004B568A"/>
    <w:rsid w:val="004B5E53"/>
    <w:rsid w:val="004B6823"/>
    <w:rsid w:val="004B6E0F"/>
    <w:rsid w:val="004C127D"/>
    <w:rsid w:val="004C195B"/>
    <w:rsid w:val="004C19A6"/>
    <w:rsid w:val="004C2ED8"/>
    <w:rsid w:val="004C3AA1"/>
    <w:rsid w:val="004C3CFD"/>
    <w:rsid w:val="004C4843"/>
    <w:rsid w:val="004C4E0D"/>
    <w:rsid w:val="004C5538"/>
    <w:rsid w:val="004C5A96"/>
    <w:rsid w:val="004C7085"/>
    <w:rsid w:val="004C70A7"/>
    <w:rsid w:val="004C7643"/>
    <w:rsid w:val="004D2F3C"/>
    <w:rsid w:val="004D4B04"/>
    <w:rsid w:val="004D65A1"/>
    <w:rsid w:val="004D67AF"/>
    <w:rsid w:val="004E035F"/>
    <w:rsid w:val="004E0795"/>
    <w:rsid w:val="004E33D4"/>
    <w:rsid w:val="004E35C4"/>
    <w:rsid w:val="004E3C85"/>
    <w:rsid w:val="004E4642"/>
    <w:rsid w:val="004E465A"/>
    <w:rsid w:val="004E479D"/>
    <w:rsid w:val="004E6387"/>
    <w:rsid w:val="004E75D1"/>
    <w:rsid w:val="004F00CD"/>
    <w:rsid w:val="004F0A59"/>
    <w:rsid w:val="004F1A5D"/>
    <w:rsid w:val="004F2842"/>
    <w:rsid w:val="004F2F62"/>
    <w:rsid w:val="004F3773"/>
    <w:rsid w:val="004F37F4"/>
    <w:rsid w:val="004F3ED1"/>
    <w:rsid w:val="004F3FCF"/>
    <w:rsid w:val="004F4786"/>
    <w:rsid w:val="004F4F0D"/>
    <w:rsid w:val="005028F9"/>
    <w:rsid w:val="00502B9E"/>
    <w:rsid w:val="0050500F"/>
    <w:rsid w:val="00505229"/>
    <w:rsid w:val="0050525E"/>
    <w:rsid w:val="00505BCA"/>
    <w:rsid w:val="00505D36"/>
    <w:rsid w:val="00506719"/>
    <w:rsid w:val="005071D0"/>
    <w:rsid w:val="00510563"/>
    <w:rsid w:val="00511A59"/>
    <w:rsid w:val="0051264B"/>
    <w:rsid w:val="00513E49"/>
    <w:rsid w:val="00514E24"/>
    <w:rsid w:val="00515321"/>
    <w:rsid w:val="00515E5C"/>
    <w:rsid w:val="00516670"/>
    <w:rsid w:val="0052003E"/>
    <w:rsid w:val="0052020D"/>
    <w:rsid w:val="005209B0"/>
    <w:rsid w:val="0052183A"/>
    <w:rsid w:val="00523380"/>
    <w:rsid w:val="00523920"/>
    <w:rsid w:val="00524ABD"/>
    <w:rsid w:val="00524DCF"/>
    <w:rsid w:val="005253B6"/>
    <w:rsid w:val="00525BC4"/>
    <w:rsid w:val="00531032"/>
    <w:rsid w:val="00531743"/>
    <w:rsid w:val="00532253"/>
    <w:rsid w:val="005337A9"/>
    <w:rsid w:val="0053391E"/>
    <w:rsid w:val="00533AD0"/>
    <w:rsid w:val="00533FF0"/>
    <w:rsid w:val="005341CE"/>
    <w:rsid w:val="00534452"/>
    <w:rsid w:val="00536178"/>
    <w:rsid w:val="00536574"/>
    <w:rsid w:val="00536D14"/>
    <w:rsid w:val="005371D8"/>
    <w:rsid w:val="00537D0D"/>
    <w:rsid w:val="00541F87"/>
    <w:rsid w:val="005427F2"/>
    <w:rsid w:val="00542D79"/>
    <w:rsid w:val="005431A8"/>
    <w:rsid w:val="0054338A"/>
    <w:rsid w:val="00543AA2"/>
    <w:rsid w:val="005453BC"/>
    <w:rsid w:val="00545CFC"/>
    <w:rsid w:val="00546697"/>
    <w:rsid w:val="00546AD1"/>
    <w:rsid w:val="005472AB"/>
    <w:rsid w:val="005473B7"/>
    <w:rsid w:val="00547A2D"/>
    <w:rsid w:val="00547E42"/>
    <w:rsid w:val="00547F52"/>
    <w:rsid w:val="0055006E"/>
    <w:rsid w:val="005549B3"/>
    <w:rsid w:val="00554C54"/>
    <w:rsid w:val="00555173"/>
    <w:rsid w:val="005569A6"/>
    <w:rsid w:val="00556BE2"/>
    <w:rsid w:val="00556CE2"/>
    <w:rsid w:val="00557510"/>
    <w:rsid w:val="00560145"/>
    <w:rsid w:val="0056218E"/>
    <w:rsid w:val="00562484"/>
    <w:rsid w:val="005635F3"/>
    <w:rsid w:val="00563DE9"/>
    <w:rsid w:val="00564D5D"/>
    <w:rsid w:val="005651AD"/>
    <w:rsid w:val="00565612"/>
    <w:rsid w:val="00567797"/>
    <w:rsid w:val="00567F22"/>
    <w:rsid w:val="00570E1A"/>
    <w:rsid w:val="00571E70"/>
    <w:rsid w:val="00572030"/>
    <w:rsid w:val="00572B9A"/>
    <w:rsid w:val="00572CC9"/>
    <w:rsid w:val="00572D45"/>
    <w:rsid w:val="00572FE0"/>
    <w:rsid w:val="0057318F"/>
    <w:rsid w:val="00575C82"/>
    <w:rsid w:val="00577ABC"/>
    <w:rsid w:val="00580C2B"/>
    <w:rsid w:val="0058188C"/>
    <w:rsid w:val="00581B3A"/>
    <w:rsid w:val="005831CB"/>
    <w:rsid w:val="005832ED"/>
    <w:rsid w:val="00583D29"/>
    <w:rsid w:val="0058411A"/>
    <w:rsid w:val="00584248"/>
    <w:rsid w:val="00584D06"/>
    <w:rsid w:val="005853AD"/>
    <w:rsid w:val="0058736A"/>
    <w:rsid w:val="0058758D"/>
    <w:rsid w:val="00587B9A"/>
    <w:rsid w:val="0059001F"/>
    <w:rsid w:val="00592F73"/>
    <w:rsid w:val="00592FCA"/>
    <w:rsid w:val="00593E47"/>
    <w:rsid w:val="00594FE6"/>
    <w:rsid w:val="00595EE4"/>
    <w:rsid w:val="005976B1"/>
    <w:rsid w:val="005A0435"/>
    <w:rsid w:val="005A09B6"/>
    <w:rsid w:val="005A17A6"/>
    <w:rsid w:val="005A199F"/>
    <w:rsid w:val="005A1EB1"/>
    <w:rsid w:val="005A2FE3"/>
    <w:rsid w:val="005A3739"/>
    <w:rsid w:val="005A4C30"/>
    <w:rsid w:val="005A732E"/>
    <w:rsid w:val="005B027B"/>
    <w:rsid w:val="005B09BD"/>
    <w:rsid w:val="005B14BB"/>
    <w:rsid w:val="005B1856"/>
    <w:rsid w:val="005B1AE5"/>
    <w:rsid w:val="005B210B"/>
    <w:rsid w:val="005B3442"/>
    <w:rsid w:val="005B4A37"/>
    <w:rsid w:val="005B4E1F"/>
    <w:rsid w:val="005B51AB"/>
    <w:rsid w:val="005B53C6"/>
    <w:rsid w:val="005B573A"/>
    <w:rsid w:val="005B5933"/>
    <w:rsid w:val="005B5A2A"/>
    <w:rsid w:val="005C118D"/>
    <w:rsid w:val="005C1E1D"/>
    <w:rsid w:val="005C25B7"/>
    <w:rsid w:val="005C2705"/>
    <w:rsid w:val="005C2D32"/>
    <w:rsid w:val="005C456F"/>
    <w:rsid w:val="005C5FF9"/>
    <w:rsid w:val="005C66D9"/>
    <w:rsid w:val="005D160B"/>
    <w:rsid w:val="005D31BC"/>
    <w:rsid w:val="005D3EA6"/>
    <w:rsid w:val="005D42E4"/>
    <w:rsid w:val="005D5113"/>
    <w:rsid w:val="005D562C"/>
    <w:rsid w:val="005D5EBF"/>
    <w:rsid w:val="005D67ED"/>
    <w:rsid w:val="005D6FD0"/>
    <w:rsid w:val="005E0B13"/>
    <w:rsid w:val="005E17B8"/>
    <w:rsid w:val="005E2104"/>
    <w:rsid w:val="005E23DE"/>
    <w:rsid w:val="005E2452"/>
    <w:rsid w:val="005E4355"/>
    <w:rsid w:val="005E50C2"/>
    <w:rsid w:val="005E55EB"/>
    <w:rsid w:val="005E5997"/>
    <w:rsid w:val="005E68D7"/>
    <w:rsid w:val="005E7136"/>
    <w:rsid w:val="005E74FE"/>
    <w:rsid w:val="005E7B52"/>
    <w:rsid w:val="005F057C"/>
    <w:rsid w:val="005F084D"/>
    <w:rsid w:val="005F2C09"/>
    <w:rsid w:val="005F5780"/>
    <w:rsid w:val="005F6E8A"/>
    <w:rsid w:val="005F7542"/>
    <w:rsid w:val="0060053E"/>
    <w:rsid w:val="00600BFA"/>
    <w:rsid w:val="00600F1F"/>
    <w:rsid w:val="00601867"/>
    <w:rsid w:val="006028DD"/>
    <w:rsid w:val="00602DAD"/>
    <w:rsid w:val="00605F16"/>
    <w:rsid w:val="006062D5"/>
    <w:rsid w:val="00606E65"/>
    <w:rsid w:val="00607795"/>
    <w:rsid w:val="00607CFB"/>
    <w:rsid w:val="00611EE0"/>
    <w:rsid w:val="006120F1"/>
    <w:rsid w:val="00612C87"/>
    <w:rsid w:val="00613B9C"/>
    <w:rsid w:val="00614A3B"/>
    <w:rsid w:val="006151EC"/>
    <w:rsid w:val="00621554"/>
    <w:rsid w:val="00621626"/>
    <w:rsid w:val="006216D1"/>
    <w:rsid w:val="00621D12"/>
    <w:rsid w:val="006227D9"/>
    <w:rsid w:val="0062356E"/>
    <w:rsid w:val="00624D2B"/>
    <w:rsid w:val="00625EC2"/>
    <w:rsid w:val="00625FA3"/>
    <w:rsid w:val="006278D9"/>
    <w:rsid w:val="00627CA4"/>
    <w:rsid w:val="006300A7"/>
    <w:rsid w:val="006309B0"/>
    <w:rsid w:val="006321D2"/>
    <w:rsid w:val="0063336E"/>
    <w:rsid w:val="00633BCB"/>
    <w:rsid w:val="0063418F"/>
    <w:rsid w:val="00635772"/>
    <w:rsid w:val="00635B0C"/>
    <w:rsid w:val="00635EDE"/>
    <w:rsid w:val="00636EBA"/>
    <w:rsid w:val="00637973"/>
    <w:rsid w:val="006404CE"/>
    <w:rsid w:val="00642B9D"/>
    <w:rsid w:val="006430D4"/>
    <w:rsid w:val="00645638"/>
    <w:rsid w:val="00645830"/>
    <w:rsid w:val="0064710D"/>
    <w:rsid w:val="00647284"/>
    <w:rsid w:val="00647853"/>
    <w:rsid w:val="00650CC4"/>
    <w:rsid w:val="006517F9"/>
    <w:rsid w:val="00651C85"/>
    <w:rsid w:val="00652C15"/>
    <w:rsid w:val="00652DC3"/>
    <w:rsid w:val="00653A86"/>
    <w:rsid w:val="00654A3D"/>
    <w:rsid w:val="00654CE8"/>
    <w:rsid w:val="006554EE"/>
    <w:rsid w:val="00656836"/>
    <w:rsid w:val="00657795"/>
    <w:rsid w:val="00657A2D"/>
    <w:rsid w:val="00660439"/>
    <w:rsid w:val="00661BBB"/>
    <w:rsid w:val="00661D78"/>
    <w:rsid w:val="006637EC"/>
    <w:rsid w:val="00665094"/>
    <w:rsid w:val="00666363"/>
    <w:rsid w:val="0066664E"/>
    <w:rsid w:val="00667B7B"/>
    <w:rsid w:val="00667F22"/>
    <w:rsid w:val="006706C2"/>
    <w:rsid w:val="00670801"/>
    <w:rsid w:val="00673E51"/>
    <w:rsid w:val="00673F6A"/>
    <w:rsid w:val="00674838"/>
    <w:rsid w:val="00674D95"/>
    <w:rsid w:val="00675863"/>
    <w:rsid w:val="00675E0B"/>
    <w:rsid w:val="006762C5"/>
    <w:rsid w:val="00676336"/>
    <w:rsid w:val="00677342"/>
    <w:rsid w:val="0068145D"/>
    <w:rsid w:val="00682B2D"/>
    <w:rsid w:val="00683351"/>
    <w:rsid w:val="006834C2"/>
    <w:rsid w:val="00683CD4"/>
    <w:rsid w:val="0068440E"/>
    <w:rsid w:val="00685354"/>
    <w:rsid w:val="0068545D"/>
    <w:rsid w:val="00685AEC"/>
    <w:rsid w:val="00685BEE"/>
    <w:rsid w:val="006871A0"/>
    <w:rsid w:val="006871F5"/>
    <w:rsid w:val="0068778D"/>
    <w:rsid w:val="00690433"/>
    <w:rsid w:val="006908D1"/>
    <w:rsid w:val="00691502"/>
    <w:rsid w:val="00691C83"/>
    <w:rsid w:val="00692C69"/>
    <w:rsid w:val="00694F7E"/>
    <w:rsid w:val="00695139"/>
    <w:rsid w:val="006952CA"/>
    <w:rsid w:val="006957B8"/>
    <w:rsid w:val="00696C07"/>
    <w:rsid w:val="006972D6"/>
    <w:rsid w:val="006979FB"/>
    <w:rsid w:val="00697A2E"/>
    <w:rsid w:val="006A006D"/>
    <w:rsid w:val="006A0877"/>
    <w:rsid w:val="006A13C9"/>
    <w:rsid w:val="006A14AA"/>
    <w:rsid w:val="006A1BF1"/>
    <w:rsid w:val="006A1DC7"/>
    <w:rsid w:val="006A2503"/>
    <w:rsid w:val="006A2753"/>
    <w:rsid w:val="006A28A2"/>
    <w:rsid w:val="006A44AD"/>
    <w:rsid w:val="006A4B52"/>
    <w:rsid w:val="006A53EE"/>
    <w:rsid w:val="006A5446"/>
    <w:rsid w:val="006A571D"/>
    <w:rsid w:val="006A6160"/>
    <w:rsid w:val="006A74A6"/>
    <w:rsid w:val="006B06E0"/>
    <w:rsid w:val="006B0922"/>
    <w:rsid w:val="006B131F"/>
    <w:rsid w:val="006B24DC"/>
    <w:rsid w:val="006B2BC1"/>
    <w:rsid w:val="006B2F24"/>
    <w:rsid w:val="006B334B"/>
    <w:rsid w:val="006B352E"/>
    <w:rsid w:val="006B471C"/>
    <w:rsid w:val="006B4E35"/>
    <w:rsid w:val="006B54C9"/>
    <w:rsid w:val="006B576C"/>
    <w:rsid w:val="006B5ED5"/>
    <w:rsid w:val="006B7111"/>
    <w:rsid w:val="006B727B"/>
    <w:rsid w:val="006C0B7C"/>
    <w:rsid w:val="006C1238"/>
    <w:rsid w:val="006C1A79"/>
    <w:rsid w:val="006C1EF3"/>
    <w:rsid w:val="006C4AA9"/>
    <w:rsid w:val="006C55AF"/>
    <w:rsid w:val="006C6028"/>
    <w:rsid w:val="006C721F"/>
    <w:rsid w:val="006D0457"/>
    <w:rsid w:val="006D0744"/>
    <w:rsid w:val="006D09A2"/>
    <w:rsid w:val="006D10DB"/>
    <w:rsid w:val="006D19CA"/>
    <w:rsid w:val="006D1A7A"/>
    <w:rsid w:val="006D2409"/>
    <w:rsid w:val="006D2C91"/>
    <w:rsid w:val="006D5694"/>
    <w:rsid w:val="006D59A4"/>
    <w:rsid w:val="006D686D"/>
    <w:rsid w:val="006D69B7"/>
    <w:rsid w:val="006D78B0"/>
    <w:rsid w:val="006E2025"/>
    <w:rsid w:val="006E2B67"/>
    <w:rsid w:val="006E4524"/>
    <w:rsid w:val="006E5942"/>
    <w:rsid w:val="006E6A7F"/>
    <w:rsid w:val="006E6CBD"/>
    <w:rsid w:val="006F0CB6"/>
    <w:rsid w:val="006F1167"/>
    <w:rsid w:val="006F1900"/>
    <w:rsid w:val="006F1A4A"/>
    <w:rsid w:val="006F2531"/>
    <w:rsid w:val="006F28D7"/>
    <w:rsid w:val="006F2ADA"/>
    <w:rsid w:val="006F2B60"/>
    <w:rsid w:val="006F345D"/>
    <w:rsid w:val="006F58D6"/>
    <w:rsid w:val="006F5B2D"/>
    <w:rsid w:val="006F5C14"/>
    <w:rsid w:val="006F738A"/>
    <w:rsid w:val="00700C67"/>
    <w:rsid w:val="0070130D"/>
    <w:rsid w:val="00701558"/>
    <w:rsid w:val="0070209F"/>
    <w:rsid w:val="007027C8"/>
    <w:rsid w:val="00702897"/>
    <w:rsid w:val="00703C31"/>
    <w:rsid w:val="00704829"/>
    <w:rsid w:val="00706164"/>
    <w:rsid w:val="007063D2"/>
    <w:rsid w:val="0070752E"/>
    <w:rsid w:val="007104BC"/>
    <w:rsid w:val="0071161B"/>
    <w:rsid w:val="0071199D"/>
    <w:rsid w:val="007123F1"/>
    <w:rsid w:val="00713144"/>
    <w:rsid w:val="00713303"/>
    <w:rsid w:val="00713BB5"/>
    <w:rsid w:val="00716B93"/>
    <w:rsid w:val="0071776E"/>
    <w:rsid w:val="00722322"/>
    <w:rsid w:val="0072277F"/>
    <w:rsid w:val="0072427F"/>
    <w:rsid w:val="0072442D"/>
    <w:rsid w:val="00725404"/>
    <w:rsid w:val="007265BE"/>
    <w:rsid w:val="00730B5F"/>
    <w:rsid w:val="007313C1"/>
    <w:rsid w:val="007315E8"/>
    <w:rsid w:val="00732E70"/>
    <w:rsid w:val="00733BFE"/>
    <w:rsid w:val="00734153"/>
    <w:rsid w:val="007344E3"/>
    <w:rsid w:val="00735D55"/>
    <w:rsid w:val="00735EF8"/>
    <w:rsid w:val="00737A00"/>
    <w:rsid w:val="00737B26"/>
    <w:rsid w:val="0074041D"/>
    <w:rsid w:val="00740FCC"/>
    <w:rsid w:val="00741199"/>
    <w:rsid w:val="00742A5B"/>
    <w:rsid w:val="00743847"/>
    <w:rsid w:val="0074418A"/>
    <w:rsid w:val="00744C31"/>
    <w:rsid w:val="00744CA9"/>
    <w:rsid w:val="00745610"/>
    <w:rsid w:val="00746AE7"/>
    <w:rsid w:val="00750957"/>
    <w:rsid w:val="00751B50"/>
    <w:rsid w:val="00754897"/>
    <w:rsid w:val="00754B34"/>
    <w:rsid w:val="00754CF2"/>
    <w:rsid w:val="00755706"/>
    <w:rsid w:val="007562DC"/>
    <w:rsid w:val="00756DCC"/>
    <w:rsid w:val="00757313"/>
    <w:rsid w:val="007575C4"/>
    <w:rsid w:val="00757879"/>
    <w:rsid w:val="00757E4B"/>
    <w:rsid w:val="007607FF"/>
    <w:rsid w:val="00760CF3"/>
    <w:rsid w:val="007611DA"/>
    <w:rsid w:val="0076330C"/>
    <w:rsid w:val="0076356D"/>
    <w:rsid w:val="0076405D"/>
    <w:rsid w:val="00764BF5"/>
    <w:rsid w:val="00767584"/>
    <w:rsid w:val="007676BF"/>
    <w:rsid w:val="00770005"/>
    <w:rsid w:val="0077198E"/>
    <w:rsid w:val="00771FC3"/>
    <w:rsid w:val="007746DC"/>
    <w:rsid w:val="00774D58"/>
    <w:rsid w:val="00774FFE"/>
    <w:rsid w:val="0077601D"/>
    <w:rsid w:val="00776AE9"/>
    <w:rsid w:val="00780072"/>
    <w:rsid w:val="0078007E"/>
    <w:rsid w:val="00781337"/>
    <w:rsid w:val="00781549"/>
    <w:rsid w:val="00781566"/>
    <w:rsid w:val="00781B90"/>
    <w:rsid w:val="00781D29"/>
    <w:rsid w:val="00781FD7"/>
    <w:rsid w:val="0078274C"/>
    <w:rsid w:val="00782759"/>
    <w:rsid w:val="007831A6"/>
    <w:rsid w:val="0078447C"/>
    <w:rsid w:val="00784CA4"/>
    <w:rsid w:val="0078514E"/>
    <w:rsid w:val="00786F80"/>
    <w:rsid w:val="0079035E"/>
    <w:rsid w:val="00790516"/>
    <w:rsid w:val="007905B7"/>
    <w:rsid w:val="007908F1"/>
    <w:rsid w:val="007913EB"/>
    <w:rsid w:val="00793E5C"/>
    <w:rsid w:val="0079410B"/>
    <w:rsid w:val="0079569C"/>
    <w:rsid w:val="007958C7"/>
    <w:rsid w:val="00796318"/>
    <w:rsid w:val="00796409"/>
    <w:rsid w:val="00797E10"/>
    <w:rsid w:val="007A02DD"/>
    <w:rsid w:val="007A27A2"/>
    <w:rsid w:val="007A373A"/>
    <w:rsid w:val="007A571B"/>
    <w:rsid w:val="007A5B1D"/>
    <w:rsid w:val="007A732C"/>
    <w:rsid w:val="007A7976"/>
    <w:rsid w:val="007A7DA2"/>
    <w:rsid w:val="007A7EE2"/>
    <w:rsid w:val="007B09CD"/>
    <w:rsid w:val="007B0E80"/>
    <w:rsid w:val="007B13C9"/>
    <w:rsid w:val="007B1BD7"/>
    <w:rsid w:val="007B2107"/>
    <w:rsid w:val="007B32AE"/>
    <w:rsid w:val="007B399A"/>
    <w:rsid w:val="007B3B8C"/>
    <w:rsid w:val="007B3D23"/>
    <w:rsid w:val="007B6028"/>
    <w:rsid w:val="007B60CC"/>
    <w:rsid w:val="007B658A"/>
    <w:rsid w:val="007B6C6C"/>
    <w:rsid w:val="007B7690"/>
    <w:rsid w:val="007C195A"/>
    <w:rsid w:val="007C1970"/>
    <w:rsid w:val="007C24F8"/>
    <w:rsid w:val="007C252F"/>
    <w:rsid w:val="007C2845"/>
    <w:rsid w:val="007C37FB"/>
    <w:rsid w:val="007C4F2E"/>
    <w:rsid w:val="007C50C2"/>
    <w:rsid w:val="007C5BA2"/>
    <w:rsid w:val="007C5D05"/>
    <w:rsid w:val="007C6197"/>
    <w:rsid w:val="007C68B7"/>
    <w:rsid w:val="007C6E9B"/>
    <w:rsid w:val="007C7FD8"/>
    <w:rsid w:val="007D0417"/>
    <w:rsid w:val="007D09B2"/>
    <w:rsid w:val="007D26C8"/>
    <w:rsid w:val="007D2BD7"/>
    <w:rsid w:val="007D390F"/>
    <w:rsid w:val="007D4118"/>
    <w:rsid w:val="007D4A71"/>
    <w:rsid w:val="007D5E0A"/>
    <w:rsid w:val="007D6486"/>
    <w:rsid w:val="007D6776"/>
    <w:rsid w:val="007D6834"/>
    <w:rsid w:val="007D6E90"/>
    <w:rsid w:val="007D6E91"/>
    <w:rsid w:val="007D70B5"/>
    <w:rsid w:val="007D786E"/>
    <w:rsid w:val="007D7A84"/>
    <w:rsid w:val="007E0AB3"/>
    <w:rsid w:val="007E20F4"/>
    <w:rsid w:val="007E2393"/>
    <w:rsid w:val="007E246E"/>
    <w:rsid w:val="007E2585"/>
    <w:rsid w:val="007E2692"/>
    <w:rsid w:val="007E2C09"/>
    <w:rsid w:val="007E330E"/>
    <w:rsid w:val="007E36C1"/>
    <w:rsid w:val="007E3955"/>
    <w:rsid w:val="007E4757"/>
    <w:rsid w:val="007E5790"/>
    <w:rsid w:val="007E59AD"/>
    <w:rsid w:val="007E5C78"/>
    <w:rsid w:val="007E5E9F"/>
    <w:rsid w:val="007E60D8"/>
    <w:rsid w:val="007E6199"/>
    <w:rsid w:val="007E75A6"/>
    <w:rsid w:val="007F0469"/>
    <w:rsid w:val="007F092E"/>
    <w:rsid w:val="007F0B1D"/>
    <w:rsid w:val="007F0FF1"/>
    <w:rsid w:val="007F1569"/>
    <w:rsid w:val="007F21A5"/>
    <w:rsid w:val="007F336D"/>
    <w:rsid w:val="007F3620"/>
    <w:rsid w:val="007F79C8"/>
    <w:rsid w:val="007F7AFA"/>
    <w:rsid w:val="0080160A"/>
    <w:rsid w:val="008027C0"/>
    <w:rsid w:val="00802AC4"/>
    <w:rsid w:val="00803AF9"/>
    <w:rsid w:val="008044F8"/>
    <w:rsid w:val="00804A74"/>
    <w:rsid w:val="008053E2"/>
    <w:rsid w:val="00805BDB"/>
    <w:rsid w:val="0080699A"/>
    <w:rsid w:val="00806BEB"/>
    <w:rsid w:val="008076F0"/>
    <w:rsid w:val="00807F1C"/>
    <w:rsid w:val="0081117E"/>
    <w:rsid w:val="0081278B"/>
    <w:rsid w:val="00812EDC"/>
    <w:rsid w:val="00812F43"/>
    <w:rsid w:val="00813F91"/>
    <w:rsid w:val="00814672"/>
    <w:rsid w:val="008162EC"/>
    <w:rsid w:val="008167D8"/>
    <w:rsid w:val="00816C16"/>
    <w:rsid w:val="00820F97"/>
    <w:rsid w:val="008218C9"/>
    <w:rsid w:val="008258AD"/>
    <w:rsid w:val="00825A21"/>
    <w:rsid w:val="00825DE5"/>
    <w:rsid w:val="00826C12"/>
    <w:rsid w:val="0082739B"/>
    <w:rsid w:val="00830667"/>
    <w:rsid w:val="008307AE"/>
    <w:rsid w:val="00831134"/>
    <w:rsid w:val="00834704"/>
    <w:rsid w:val="008352BE"/>
    <w:rsid w:val="008365ED"/>
    <w:rsid w:val="00836B51"/>
    <w:rsid w:val="00836EFE"/>
    <w:rsid w:val="00837D76"/>
    <w:rsid w:val="00840A98"/>
    <w:rsid w:val="008410EA"/>
    <w:rsid w:val="00841399"/>
    <w:rsid w:val="00842D89"/>
    <w:rsid w:val="008432CD"/>
    <w:rsid w:val="00844D2F"/>
    <w:rsid w:val="008456BA"/>
    <w:rsid w:val="008457A8"/>
    <w:rsid w:val="008465E3"/>
    <w:rsid w:val="00846F1C"/>
    <w:rsid w:val="00847875"/>
    <w:rsid w:val="008504A4"/>
    <w:rsid w:val="00850C52"/>
    <w:rsid w:val="00850FE8"/>
    <w:rsid w:val="00851F26"/>
    <w:rsid w:val="0085303F"/>
    <w:rsid w:val="008532FB"/>
    <w:rsid w:val="0085465F"/>
    <w:rsid w:val="0085475D"/>
    <w:rsid w:val="00854997"/>
    <w:rsid w:val="0085555F"/>
    <w:rsid w:val="00855B35"/>
    <w:rsid w:val="00856654"/>
    <w:rsid w:val="008570E2"/>
    <w:rsid w:val="00861872"/>
    <w:rsid w:val="00862AE2"/>
    <w:rsid w:val="00863DEC"/>
    <w:rsid w:val="00864B50"/>
    <w:rsid w:val="00864DB3"/>
    <w:rsid w:val="00867AE5"/>
    <w:rsid w:val="0087029C"/>
    <w:rsid w:val="00870CB8"/>
    <w:rsid w:val="00870D8A"/>
    <w:rsid w:val="008719AB"/>
    <w:rsid w:val="008726AF"/>
    <w:rsid w:val="008731FC"/>
    <w:rsid w:val="0087341F"/>
    <w:rsid w:val="00873BDD"/>
    <w:rsid w:val="0087490A"/>
    <w:rsid w:val="00876477"/>
    <w:rsid w:val="008769A4"/>
    <w:rsid w:val="008776EC"/>
    <w:rsid w:val="0087780F"/>
    <w:rsid w:val="00877C38"/>
    <w:rsid w:val="00877E75"/>
    <w:rsid w:val="00880802"/>
    <w:rsid w:val="00880EA2"/>
    <w:rsid w:val="008819F5"/>
    <w:rsid w:val="00881A9C"/>
    <w:rsid w:val="00882591"/>
    <w:rsid w:val="008829E2"/>
    <w:rsid w:val="00882C56"/>
    <w:rsid w:val="008831EE"/>
    <w:rsid w:val="008838FB"/>
    <w:rsid w:val="00883AEA"/>
    <w:rsid w:val="00884F77"/>
    <w:rsid w:val="00885329"/>
    <w:rsid w:val="00885570"/>
    <w:rsid w:val="00885615"/>
    <w:rsid w:val="0088682D"/>
    <w:rsid w:val="0088798D"/>
    <w:rsid w:val="00890867"/>
    <w:rsid w:val="00890BFE"/>
    <w:rsid w:val="00890D4B"/>
    <w:rsid w:val="00890FD0"/>
    <w:rsid w:val="008913B6"/>
    <w:rsid w:val="00894B81"/>
    <w:rsid w:val="008A036B"/>
    <w:rsid w:val="008A05CA"/>
    <w:rsid w:val="008A16A6"/>
    <w:rsid w:val="008A1A4F"/>
    <w:rsid w:val="008A26A9"/>
    <w:rsid w:val="008A2D05"/>
    <w:rsid w:val="008A4302"/>
    <w:rsid w:val="008A4763"/>
    <w:rsid w:val="008A4FD9"/>
    <w:rsid w:val="008A5F19"/>
    <w:rsid w:val="008A6B84"/>
    <w:rsid w:val="008B038D"/>
    <w:rsid w:val="008B1EA6"/>
    <w:rsid w:val="008B29B4"/>
    <w:rsid w:val="008B2F91"/>
    <w:rsid w:val="008B3192"/>
    <w:rsid w:val="008B39D7"/>
    <w:rsid w:val="008B3D60"/>
    <w:rsid w:val="008B4008"/>
    <w:rsid w:val="008B533F"/>
    <w:rsid w:val="008B6178"/>
    <w:rsid w:val="008B7DE6"/>
    <w:rsid w:val="008C03E2"/>
    <w:rsid w:val="008C04A3"/>
    <w:rsid w:val="008C05F0"/>
    <w:rsid w:val="008C0CC5"/>
    <w:rsid w:val="008C1413"/>
    <w:rsid w:val="008C1545"/>
    <w:rsid w:val="008C3403"/>
    <w:rsid w:val="008C3906"/>
    <w:rsid w:val="008C4621"/>
    <w:rsid w:val="008C5359"/>
    <w:rsid w:val="008C5E0F"/>
    <w:rsid w:val="008C6362"/>
    <w:rsid w:val="008C6BC1"/>
    <w:rsid w:val="008C7DDA"/>
    <w:rsid w:val="008D0044"/>
    <w:rsid w:val="008D01E5"/>
    <w:rsid w:val="008D028A"/>
    <w:rsid w:val="008D058A"/>
    <w:rsid w:val="008D0918"/>
    <w:rsid w:val="008D09AA"/>
    <w:rsid w:val="008D10E2"/>
    <w:rsid w:val="008D1714"/>
    <w:rsid w:val="008D28E4"/>
    <w:rsid w:val="008D3727"/>
    <w:rsid w:val="008D4485"/>
    <w:rsid w:val="008D4BF8"/>
    <w:rsid w:val="008D50B1"/>
    <w:rsid w:val="008D51BB"/>
    <w:rsid w:val="008D5DCF"/>
    <w:rsid w:val="008D7349"/>
    <w:rsid w:val="008D7797"/>
    <w:rsid w:val="008D7DEE"/>
    <w:rsid w:val="008D7F11"/>
    <w:rsid w:val="008E14CA"/>
    <w:rsid w:val="008E188B"/>
    <w:rsid w:val="008E1D05"/>
    <w:rsid w:val="008E3733"/>
    <w:rsid w:val="008E4CD4"/>
    <w:rsid w:val="008E53B7"/>
    <w:rsid w:val="008E77BE"/>
    <w:rsid w:val="008E7847"/>
    <w:rsid w:val="008F04B6"/>
    <w:rsid w:val="008F0E9F"/>
    <w:rsid w:val="008F32CA"/>
    <w:rsid w:val="008F38AC"/>
    <w:rsid w:val="008F3ECB"/>
    <w:rsid w:val="008F4474"/>
    <w:rsid w:val="008F44C1"/>
    <w:rsid w:val="008F7723"/>
    <w:rsid w:val="009002D1"/>
    <w:rsid w:val="00900CB7"/>
    <w:rsid w:val="009023C0"/>
    <w:rsid w:val="009025E2"/>
    <w:rsid w:val="00904219"/>
    <w:rsid w:val="00905602"/>
    <w:rsid w:val="00906D6E"/>
    <w:rsid w:val="00907F87"/>
    <w:rsid w:val="00910BC9"/>
    <w:rsid w:val="00910D79"/>
    <w:rsid w:val="00911E32"/>
    <w:rsid w:val="00911F60"/>
    <w:rsid w:val="009125A8"/>
    <w:rsid w:val="009128F6"/>
    <w:rsid w:val="00913B54"/>
    <w:rsid w:val="00913E89"/>
    <w:rsid w:val="00914703"/>
    <w:rsid w:val="009151FE"/>
    <w:rsid w:val="00915C9A"/>
    <w:rsid w:val="0091608F"/>
    <w:rsid w:val="009163E4"/>
    <w:rsid w:val="00916F67"/>
    <w:rsid w:val="00917BC2"/>
    <w:rsid w:val="00922014"/>
    <w:rsid w:val="009243FE"/>
    <w:rsid w:val="00924B8B"/>
    <w:rsid w:val="00927D72"/>
    <w:rsid w:val="00927D89"/>
    <w:rsid w:val="00927FC2"/>
    <w:rsid w:val="009310EF"/>
    <w:rsid w:val="00931140"/>
    <w:rsid w:val="009316BD"/>
    <w:rsid w:val="00931E8E"/>
    <w:rsid w:val="00932BDE"/>
    <w:rsid w:val="00933165"/>
    <w:rsid w:val="00934161"/>
    <w:rsid w:val="009346E0"/>
    <w:rsid w:val="00935BC3"/>
    <w:rsid w:val="00935E81"/>
    <w:rsid w:val="00937441"/>
    <w:rsid w:val="009376AB"/>
    <w:rsid w:val="0093778D"/>
    <w:rsid w:val="00940696"/>
    <w:rsid w:val="00940D12"/>
    <w:rsid w:val="00941110"/>
    <w:rsid w:val="00941317"/>
    <w:rsid w:val="009413F1"/>
    <w:rsid w:val="009423E5"/>
    <w:rsid w:val="0094252B"/>
    <w:rsid w:val="00945402"/>
    <w:rsid w:val="00945B10"/>
    <w:rsid w:val="0094670D"/>
    <w:rsid w:val="00947E27"/>
    <w:rsid w:val="00951D5F"/>
    <w:rsid w:val="00952396"/>
    <w:rsid w:val="00953C37"/>
    <w:rsid w:val="009546B8"/>
    <w:rsid w:val="00955820"/>
    <w:rsid w:val="009604A2"/>
    <w:rsid w:val="0096113C"/>
    <w:rsid w:val="00963522"/>
    <w:rsid w:val="0096474F"/>
    <w:rsid w:val="00964D45"/>
    <w:rsid w:val="00965B67"/>
    <w:rsid w:val="009660CB"/>
    <w:rsid w:val="00966194"/>
    <w:rsid w:val="00966990"/>
    <w:rsid w:val="00967144"/>
    <w:rsid w:val="0096761C"/>
    <w:rsid w:val="00967621"/>
    <w:rsid w:val="00967AE7"/>
    <w:rsid w:val="00970D5C"/>
    <w:rsid w:val="009719DB"/>
    <w:rsid w:val="00972AF5"/>
    <w:rsid w:val="00973F28"/>
    <w:rsid w:val="009746A0"/>
    <w:rsid w:val="00975790"/>
    <w:rsid w:val="009757FE"/>
    <w:rsid w:val="00975C00"/>
    <w:rsid w:val="009760EC"/>
    <w:rsid w:val="009763D4"/>
    <w:rsid w:val="00976414"/>
    <w:rsid w:val="0097652C"/>
    <w:rsid w:val="00976734"/>
    <w:rsid w:val="0097782D"/>
    <w:rsid w:val="00980AF3"/>
    <w:rsid w:val="00981B84"/>
    <w:rsid w:val="00982075"/>
    <w:rsid w:val="00982A9B"/>
    <w:rsid w:val="00982CDC"/>
    <w:rsid w:val="00982FA3"/>
    <w:rsid w:val="0098301D"/>
    <w:rsid w:val="0098323F"/>
    <w:rsid w:val="00983D45"/>
    <w:rsid w:val="009840C4"/>
    <w:rsid w:val="009854F5"/>
    <w:rsid w:val="009857C1"/>
    <w:rsid w:val="009857CE"/>
    <w:rsid w:val="0098592B"/>
    <w:rsid w:val="00985F7F"/>
    <w:rsid w:val="00986444"/>
    <w:rsid w:val="00986BD8"/>
    <w:rsid w:val="00987545"/>
    <w:rsid w:val="00990561"/>
    <w:rsid w:val="009908D4"/>
    <w:rsid w:val="00990A24"/>
    <w:rsid w:val="0099113E"/>
    <w:rsid w:val="00992314"/>
    <w:rsid w:val="00992D05"/>
    <w:rsid w:val="00992D20"/>
    <w:rsid w:val="009930C7"/>
    <w:rsid w:val="009934FB"/>
    <w:rsid w:val="00993752"/>
    <w:rsid w:val="00994B8C"/>
    <w:rsid w:val="00994C83"/>
    <w:rsid w:val="00995ACC"/>
    <w:rsid w:val="00995B8B"/>
    <w:rsid w:val="00995E1C"/>
    <w:rsid w:val="00997566"/>
    <w:rsid w:val="0099766F"/>
    <w:rsid w:val="009A0B77"/>
    <w:rsid w:val="009A3D71"/>
    <w:rsid w:val="009A3EDB"/>
    <w:rsid w:val="009A75B5"/>
    <w:rsid w:val="009A7A1E"/>
    <w:rsid w:val="009B0BAE"/>
    <w:rsid w:val="009B0FF0"/>
    <w:rsid w:val="009B12F2"/>
    <w:rsid w:val="009B1A1A"/>
    <w:rsid w:val="009B20FE"/>
    <w:rsid w:val="009B2155"/>
    <w:rsid w:val="009B2318"/>
    <w:rsid w:val="009B2856"/>
    <w:rsid w:val="009B31C7"/>
    <w:rsid w:val="009B350C"/>
    <w:rsid w:val="009B4551"/>
    <w:rsid w:val="009B64FE"/>
    <w:rsid w:val="009B6A56"/>
    <w:rsid w:val="009B7D2B"/>
    <w:rsid w:val="009C088E"/>
    <w:rsid w:val="009C10C9"/>
    <w:rsid w:val="009C28E9"/>
    <w:rsid w:val="009C2A25"/>
    <w:rsid w:val="009C33FF"/>
    <w:rsid w:val="009C3755"/>
    <w:rsid w:val="009C465B"/>
    <w:rsid w:val="009D438A"/>
    <w:rsid w:val="009D487C"/>
    <w:rsid w:val="009D4C4C"/>
    <w:rsid w:val="009D4F80"/>
    <w:rsid w:val="009D53A8"/>
    <w:rsid w:val="009D5A7D"/>
    <w:rsid w:val="009D696B"/>
    <w:rsid w:val="009D7356"/>
    <w:rsid w:val="009E16D8"/>
    <w:rsid w:val="009E3939"/>
    <w:rsid w:val="009E4147"/>
    <w:rsid w:val="009E460F"/>
    <w:rsid w:val="009E4A37"/>
    <w:rsid w:val="009E4C8F"/>
    <w:rsid w:val="009E516C"/>
    <w:rsid w:val="009E52B5"/>
    <w:rsid w:val="009E53D8"/>
    <w:rsid w:val="009E567A"/>
    <w:rsid w:val="009E605F"/>
    <w:rsid w:val="009E6A2A"/>
    <w:rsid w:val="009E7641"/>
    <w:rsid w:val="009E78D5"/>
    <w:rsid w:val="009F0ABE"/>
    <w:rsid w:val="009F1038"/>
    <w:rsid w:val="009F1F6E"/>
    <w:rsid w:val="009F222E"/>
    <w:rsid w:val="009F38BC"/>
    <w:rsid w:val="009F3B6C"/>
    <w:rsid w:val="009F4373"/>
    <w:rsid w:val="009F4941"/>
    <w:rsid w:val="009F4F24"/>
    <w:rsid w:val="009F4FD2"/>
    <w:rsid w:val="009F5B2C"/>
    <w:rsid w:val="009F5E61"/>
    <w:rsid w:val="009F6389"/>
    <w:rsid w:val="009F70EA"/>
    <w:rsid w:val="009F7773"/>
    <w:rsid w:val="009F7F7A"/>
    <w:rsid w:val="00A0096D"/>
    <w:rsid w:val="00A00C44"/>
    <w:rsid w:val="00A00D3C"/>
    <w:rsid w:val="00A00F71"/>
    <w:rsid w:val="00A02D9A"/>
    <w:rsid w:val="00A03ACE"/>
    <w:rsid w:val="00A03CD9"/>
    <w:rsid w:val="00A04FA2"/>
    <w:rsid w:val="00A0510E"/>
    <w:rsid w:val="00A0580F"/>
    <w:rsid w:val="00A060A1"/>
    <w:rsid w:val="00A068DD"/>
    <w:rsid w:val="00A1186D"/>
    <w:rsid w:val="00A1258B"/>
    <w:rsid w:val="00A12CA1"/>
    <w:rsid w:val="00A134F7"/>
    <w:rsid w:val="00A14315"/>
    <w:rsid w:val="00A14B78"/>
    <w:rsid w:val="00A14E6F"/>
    <w:rsid w:val="00A15876"/>
    <w:rsid w:val="00A15D5D"/>
    <w:rsid w:val="00A16B2E"/>
    <w:rsid w:val="00A17942"/>
    <w:rsid w:val="00A17A99"/>
    <w:rsid w:val="00A17E65"/>
    <w:rsid w:val="00A21AFE"/>
    <w:rsid w:val="00A2226F"/>
    <w:rsid w:val="00A2255C"/>
    <w:rsid w:val="00A233C7"/>
    <w:rsid w:val="00A244B6"/>
    <w:rsid w:val="00A26548"/>
    <w:rsid w:val="00A270BC"/>
    <w:rsid w:val="00A30921"/>
    <w:rsid w:val="00A32C45"/>
    <w:rsid w:val="00A3380C"/>
    <w:rsid w:val="00A33A75"/>
    <w:rsid w:val="00A34A6C"/>
    <w:rsid w:val="00A35485"/>
    <w:rsid w:val="00A355AE"/>
    <w:rsid w:val="00A36DC5"/>
    <w:rsid w:val="00A401D1"/>
    <w:rsid w:val="00A40CDF"/>
    <w:rsid w:val="00A40D8C"/>
    <w:rsid w:val="00A40F85"/>
    <w:rsid w:val="00A41599"/>
    <w:rsid w:val="00A42EEA"/>
    <w:rsid w:val="00A43184"/>
    <w:rsid w:val="00A431F7"/>
    <w:rsid w:val="00A445A9"/>
    <w:rsid w:val="00A44790"/>
    <w:rsid w:val="00A44D5E"/>
    <w:rsid w:val="00A45562"/>
    <w:rsid w:val="00A456A3"/>
    <w:rsid w:val="00A4578D"/>
    <w:rsid w:val="00A4587A"/>
    <w:rsid w:val="00A473FF"/>
    <w:rsid w:val="00A479AA"/>
    <w:rsid w:val="00A50655"/>
    <w:rsid w:val="00A50AFD"/>
    <w:rsid w:val="00A50C15"/>
    <w:rsid w:val="00A51062"/>
    <w:rsid w:val="00A512C0"/>
    <w:rsid w:val="00A51C1B"/>
    <w:rsid w:val="00A52482"/>
    <w:rsid w:val="00A53317"/>
    <w:rsid w:val="00A5337A"/>
    <w:rsid w:val="00A53EEB"/>
    <w:rsid w:val="00A54CF0"/>
    <w:rsid w:val="00A54FAA"/>
    <w:rsid w:val="00A56638"/>
    <w:rsid w:val="00A573DF"/>
    <w:rsid w:val="00A5751E"/>
    <w:rsid w:val="00A60F17"/>
    <w:rsid w:val="00A617D8"/>
    <w:rsid w:val="00A6201D"/>
    <w:rsid w:val="00A620BA"/>
    <w:rsid w:val="00A62749"/>
    <w:rsid w:val="00A64B65"/>
    <w:rsid w:val="00A65113"/>
    <w:rsid w:val="00A651DC"/>
    <w:rsid w:val="00A67A4F"/>
    <w:rsid w:val="00A71796"/>
    <w:rsid w:val="00A7396A"/>
    <w:rsid w:val="00A73972"/>
    <w:rsid w:val="00A73F37"/>
    <w:rsid w:val="00A74287"/>
    <w:rsid w:val="00A753F9"/>
    <w:rsid w:val="00A755D2"/>
    <w:rsid w:val="00A7636D"/>
    <w:rsid w:val="00A763BB"/>
    <w:rsid w:val="00A76F9F"/>
    <w:rsid w:val="00A77B24"/>
    <w:rsid w:val="00A8007F"/>
    <w:rsid w:val="00A806BA"/>
    <w:rsid w:val="00A80E73"/>
    <w:rsid w:val="00A81290"/>
    <w:rsid w:val="00A818D2"/>
    <w:rsid w:val="00A81FD9"/>
    <w:rsid w:val="00A823B9"/>
    <w:rsid w:val="00A82A1E"/>
    <w:rsid w:val="00A82E85"/>
    <w:rsid w:val="00A84333"/>
    <w:rsid w:val="00A84658"/>
    <w:rsid w:val="00A85BCF"/>
    <w:rsid w:val="00A85C2C"/>
    <w:rsid w:val="00A85DC8"/>
    <w:rsid w:val="00A86B15"/>
    <w:rsid w:val="00A9044F"/>
    <w:rsid w:val="00A912C8"/>
    <w:rsid w:val="00A923CF"/>
    <w:rsid w:val="00A92C64"/>
    <w:rsid w:val="00A93140"/>
    <w:rsid w:val="00A93BFB"/>
    <w:rsid w:val="00A93D53"/>
    <w:rsid w:val="00A9435A"/>
    <w:rsid w:val="00A946A1"/>
    <w:rsid w:val="00A95021"/>
    <w:rsid w:val="00A9536E"/>
    <w:rsid w:val="00A95511"/>
    <w:rsid w:val="00A95C2E"/>
    <w:rsid w:val="00A9639F"/>
    <w:rsid w:val="00A96AAA"/>
    <w:rsid w:val="00A97394"/>
    <w:rsid w:val="00A97BBA"/>
    <w:rsid w:val="00AA243F"/>
    <w:rsid w:val="00AA25D7"/>
    <w:rsid w:val="00AA458E"/>
    <w:rsid w:val="00AA4752"/>
    <w:rsid w:val="00AA4A68"/>
    <w:rsid w:val="00AA5941"/>
    <w:rsid w:val="00AA7935"/>
    <w:rsid w:val="00AB087B"/>
    <w:rsid w:val="00AB0D04"/>
    <w:rsid w:val="00AB14C9"/>
    <w:rsid w:val="00AB25FE"/>
    <w:rsid w:val="00AB28E6"/>
    <w:rsid w:val="00AB32FB"/>
    <w:rsid w:val="00AB5DEF"/>
    <w:rsid w:val="00AB625D"/>
    <w:rsid w:val="00AB6A38"/>
    <w:rsid w:val="00AC0528"/>
    <w:rsid w:val="00AC0823"/>
    <w:rsid w:val="00AC1F08"/>
    <w:rsid w:val="00AC2419"/>
    <w:rsid w:val="00AC418E"/>
    <w:rsid w:val="00AC6F2A"/>
    <w:rsid w:val="00AC71C2"/>
    <w:rsid w:val="00AD0167"/>
    <w:rsid w:val="00AD0F7F"/>
    <w:rsid w:val="00AD11B5"/>
    <w:rsid w:val="00AD1C12"/>
    <w:rsid w:val="00AD1D0C"/>
    <w:rsid w:val="00AD21B2"/>
    <w:rsid w:val="00AD259F"/>
    <w:rsid w:val="00AD288A"/>
    <w:rsid w:val="00AD2A9F"/>
    <w:rsid w:val="00AD46ED"/>
    <w:rsid w:val="00AD5FB0"/>
    <w:rsid w:val="00AD79E1"/>
    <w:rsid w:val="00AD7CE9"/>
    <w:rsid w:val="00AE08FB"/>
    <w:rsid w:val="00AE1007"/>
    <w:rsid w:val="00AE16E7"/>
    <w:rsid w:val="00AE1714"/>
    <w:rsid w:val="00AE1BFF"/>
    <w:rsid w:val="00AE2D66"/>
    <w:rsid w:val="00AE4724"/>
    <w:rsid w:val="00AE47C1"/>
    <w:rsid w:val="00AE5CDF"/>
    <w:rsid w:val="00AE5FD0"/>
    <w:rsid w:val="00AE60C8"/>
    <w:rsid w:val="00AE777B"/>
    <w:rsid w:val="00AE78BD"/>
    <w:rsid w:val="00AE7BA9"/>
    <w:rsid w:val="00AF1C47"/>
    <w:rsid w:val="00AF24FD"/>
    <w:rsid w:val="00AF3F48"/>
    <w:rsid w:val="00AF43F4"/>
    <w:rsid w:val="00AF457D"/>
    <w:rsid w:val="00AF4D8D"/>
    <w:rsid w:val="00AF57DF"/>
    <w:rsid w:val="00AF5BD5"/>
    <w:rsid w:val="00AF6270"/>
    <w:rsid w:val="00AF69E9"/>
    <w:rsid w:val="00AF6E12"/>
    <w:rsid w:val="00B0061D"/>
    <w:rsid w:val="00B00A35"/>
    <w:rsid w:val="00B01D02"/>
    <w:rsid w:val="00B02088"/>
    <w:rsid w:val="00B03B03"/>
    <w:rsid w:val="00B03E2B"/>
    <w:rsid w:val="00B041F7"/>
    <w:rsid w:val="00B064E0"/>
    <w:rsid w:val="00B067B5"/>
    <w:rsid w:val="00B06B4A"/>
    <w:rsid w:val="00B06D50"/>
    <w:rsid w:val="00B06F9D"/>
    <w:rsid w:val="00B06FD6"/>
    <w:rsid w:val="00B079C5"/>
    <w:rsid w:val="00B12210"/>
    <w:rsid w:val="00B122DC"/>
    <w:rsid w:val="00B13AAF"/>
    <w:rsid w:val="00B14038"/>
    <w:rsid w:val="00B1577D"/>
    <w:rsid w:val="00B1663F"/>
    <w:rsid w:val="00B16AF4"/>
    <w:rsid w:val="00B17286"/>
    <w:rsid w:val="00B172DA"/>
    <w:rsid w:val="00B17C46"/>
    <w:rsid w:val="00B17CBE"/>
    <w:rsid w:val="00B20382"/>
    <w:rsid w:val="00B20714"/>
    <w:rsid w:val="00B20BAF"/>
    <w:rsid w:val="00B2128C"/>
    <w:rsid w:val="00B21A4C"/>
    <w:rsid w:val="00B21D74"/>
    <w:rsid w:val="00B2218A"/>
    <w:rsid w:val="00B2248A"/>
    <w:rsid w:val="00B2269E"/>
    <w:rsid w:val="00B23051"/>
    <w:rsid w:val="00B2434C"/>
    <w:rsid w:val="00B24794"/>
    <w:rsid w:val="00B2564A"/>
    <w:rsid w:val="00B2627D"/>
    <w:rsid w:val="00B27402"/>
    <w:rsid w:val="00B27429"/>
    <w:rsid w:val="00B274AA"/>
    <w:rsid w:val="00B27917"/>
    <w:rsid w:val="00B30276"/>
    <w:rsid w:val="00B3064A"/>
    <w:rsid w:val="00B311D4"/>
    <w:rsid w:val="00B314A5"/>
    <w:rsid w:val="00B31FD9"/>
    <w:rsid w:val="00B32867"/>
    <w:rsid w:val="00B3404A"/>
    <w:rsid w:val="00B345D8"/>
    <w:rsid w:val="00B35A4F"/>
    <w:rsid w:val="00B36831"/>
    <w:rsid w:val="00B403EF"/>
    <w:rsid w:val="00B42318"/>
    <w:rsid w:val="00B429D7"/>
    <w:rsid w:val="00B42A4B"/>
    <w:rsid w:val="00B42BA8"/>
    <w:rsid w:val="00B432A2"/>
    <w:rsid w:val="00B432A7"/>
    <w:rsid w:val="00B438D8"/>
    <w:rsid w:val="00B43954"/>
    <w:rsid w:val="00B448AD"/>
    <w:rsid w:val="00B44D73"/>
    <w:rsid w:val="00B44E26"/>
    <w:rsid w:val="00B46B63"/>
    <w:rsid w:val="00B4701A"/>
    <w:rsid w:val="00B47268"/>
    <w:rsid w:val="00B473C0"/>
    <w:rsid w:val="00B50157"/>
    <w:rsid w:val="00B50326"/>
    <w:rsid w:val="00B5063D"/>
    <w:rsid w:val="00B50B22"/>
    <w:rsid w:val="00B51EBF"/>
    <w:rsid w:val="00B52BF4"/>
    <w:rsid w:val="00B5326E"/>
    <w:rsid w:val="00B5533A"/>
    <w:rsid w:val="00B56E2D"/>
    <w:rsid w:val="00B60EE6"/>
    <w:rsid w:val="00B60FCC"/>
    <w:rsid w:val="00B615BE"/>
    <w:rsid w:val="00B620F1"/>
    <w:rsid w:val="00B62CED"/>
    <w:rsid w:val="00B632E3"/>
    <w:rsid w:val="00B6407E"/>
    <w:rsid w:val="00B6456C"/>
    <w:rsid w:val="00B646B4"/>
    <w:rsid w:val="00B65EB1"/>
    <w:rsid w:val="00B66C55"/>
    <w:rsid w:val="00B67385"/>
    <w:rsid w:val="00B674E1"/>
    <w:rsid w:val="00B709F4"/>
    <w:rsid w:val="00B70C11"/>
    <w:rsid w:val="00B70D13"/>
    <w:rsid w:val="00B7414D"/>
    <w:rsid w:val="00B74BA6"/>
    <w:rsid w:val="00B74C5B"/>
    <w:rsid w:val="00B75EDE"/>
    <w:rsid w:val="00B75FD3"/>
    <w:rsid w:val="00B76FAF"/>
    <w:rsid w:val="00B77D7B"/>
    <w:rsid w:val="00B8019B"/>
    <w:rsid w:val="00B8093C"/>
    <w:rsid w:val="00B8401C"/>
    <w:rsid w:val="00B9067C"/>
    <w:rsid w:val="00B90774"/>
    <w:rsid w:val="00B91441"/>
    <w:rsid w:val="00B93390"/>
    <w:rsid w:val="00B93A25"/>
    <w:rsid w:val="00B93C0D"/>
    <w:rsid w:val="00B951A2"/>
    <w:rsid w:val="00B96F4A"/>
    <w:rsid w:val="00B9751E"/>
    <w:rsid w:val="00BA1A98"/>
    <w:rsid w:val="00BA1C02"/>
    <w:rsid w:val="00BA2FDE"/>
    <w:rsid w:val="00BA3136"/>
    <w:rsid w:val="00BA54BE"/>
    <w:rsid w:val="00BA584F"/>
    <w:rsid w:val="00BA6784"/>
    <w:rsid w:val="00BB04D8"/>
    <w:rsid w:val="00BB15DB"/>
    <w:rsid w:val="00BB162B"/>
    <w:rsid w:val="00BB21A2"/>
    <w:rsid w:val="00BB393A"/>
    <w:rsid w:val="00BB3E33"/>
    <w:rsid w:val="00BB4160"/>
    <w:rsid w:val="00BB7A28"/>
    <w:rsid w:val="00BB7B2B"/>
    <w:rsid w:val="00BC0750"/>
    <w:rsid w:val="00BC333F"/>
    <w:rsid w:val="00BC3354"/>
    <w:rsid w:val="00BC3620"/>
    <w:rsid w:val="00BC39B3"/>
    <w:rsid w:val="00BC4ADA"/>
    <w:rsid w:val="00BC5554"/>
    <w:rsid w:val="00BC7DFE"/>
    <w:rsid w:val="00BD05D3"/>
    <w:rsid w:val="00BD07B7"/>
    <w:rsid w:val="00BD0F99"/>
    <w:rsid w:val="00BD110F"/>
    <w:rsid w:val="00BD1B5F"/>
    <w:rsid w:val="00BD2632"/>
    <w:rsid w:val="00BD302D"/>
    <w:rsid w:val="00BD5BF1"/>
    <w:rsid w:val="00BD67E7"/>
    <w:rsid w:val="00BD76D9"/>
    <w:rsid w:val="00BE065A"/>
    <w:rsid w:val="00BE070B"/>
    <w:rsid w:val="00BE0C18"/>
    <w:rsid w:val="00BE1149"/>
    <w:rsid w:val="00BE2AAD"/>
    <w:rsid w:val="00BE2B51"/>
    <w:rsid w:val="00BE2DC9"/>
    <w:rsid w:val="00BE4361"/>
    <w:rsid w:val="00BE47DF"/>
    <w:rsid w:val="00BE4D83"/>
    <w:rsid w:val="00BE66BF"/>
    <w:rsid w:val="00BF0906"/>
    <w:rsid w:val="00BF0A8D"/>
    <w:rsid w:val="00BF0BDD"/>
    <w:rsid w:val="00BF14DA"/>
    <w:rsid w:val="00BF19DA"/>
    <w:rsid w:val="00BF2444"/>
    <w:rsid w:val="00BF27B3"/>
    <w:rsid w:val="00BF3786"/>
    <w:rsid w:val="00BF4E02"/>
    <w:rsid w:val="00BF5345"/>
    <w:rsid w:val="00BF593F"/>
    <w:rsid w:val="00BF5D0B"/>
    <w:rsid w:val="00BF68A7"/>
    <w:rsid w:val="00BF6D64"/>
    <w:rsid w:val="00C00F55"/>
    <w:rsid w:val="00C0124A"/>
    <w:rsid w:val="00C01906"/>
    <w:rsid w:val="00C01BF1"/>
    <w:rsid w:val="00C02DE4"/>
    <w:rsid w:val="00C04043"/>
    <w:rsid w:val="00C05DAE"/>
    <w:rsid w:val="00C05DDF"/>
    <w:rsid w:val="00C07151"/>
    <w:rsid w:val="00C0797D"/>
    <w:rsid w:val="00C07F9B"/>
    <w:rsid w:val="00C10E17"/>
    <w:rsid w:val="00C110E3"/>
    <w:rsid w:val="00C12AE5"/>
    <w:rsid w:val="00C130DF"/>
    <w:rsid w:val="00C139B4"/>
    <w:rsid w:val="00C1457C"/>
    <w:rsid w:val="00C14766"/>
    <w:rsid w:val="00C15277"/>
    <w:rsid w:val="00C171DC"/>
    <w:rsid w:val="00C17272"/>
    <w:rsid w:val="00C17F25"/>
    <w:rsid w:val="00C201AB"/>
    <w:rsid w:val="00C202FE"/>
    <w:rsid w:val="00C216F6"/>
    <w:rsid w:val="00C23637"/>
    <w:rsid w:val="00C23CC4"/>
    <w:rsid w:val="00C24B9C"/>
    <w:rsid w:val="00C25367"/>
    <w:rsid w:val="00C254EB"/>
    <w:rsid w:val="00C27AC8"/>
    <w:rsid w:val="00C30549"/>
    <w:rsid w:val="00C30966"/>
    <w:rsid w:val="00C3231B"/>
    <w:rsid w:val="00C32A3D"/>
    <w:rsid w:val="00C334DA"/>
    <w:rsid w:val="00C335D5"/>
    <w:rsid w:val="00C336CF"/>
    <w:rsid w:val="00C336DE"/>
    <w:rsid w:val="00C33F1F"/>
    <w:rsid w:val="00C34C49"/>
    <w:rsid w:val="00C35C15"/>
    <w:rsid w:val="00C36861"/>
    <w:rsid w:val="00C375C8"/>
    <w:rsid w:val="00C37F33"/>
    <w:rsid w:val="00C40E6B"/>
    <w:rsid w:val="00C421D7"/>
    <w:rsid w:val="00C422C0"/>
    <w:rsid w:val="00C42E16"/>
    <w:rsid w:val="00C43970"/>
    <w:rsid w:val="00C44624"/>
    <w:rsid w:val="00C44954"/>
    <w:rsid w:val="00C449AC"/>
    <w:rsid w:val="00C450B8"/>
    <w:rsid w:val="00C45117"/>
    <w:rsid w:val="00C45681"/>
    <w:rsid w:val="00C45CE7"/>
    <w:rsid w:val="00C501D5"/>
    <w:rsid w:val="00C51527"/>
    <w:rsid w:val="00C52B92"/>
    <w:rsid w:val="00C53315"/>
    <w:rsid w:val="00C53704"/>
    <w:rsid w:val="00C540F4"/>
    <w:rsid w:val="00C570E0"/>
    <w:rsid w:val="00C57D10"/>
    <w:rsid w:val="00C614A7"/>
    <w:rsid w:val="00C61841"/>
    <w:rsid w:val="00C618B4"/>
    <w:rsid w:val="00C61FB9"/>
    <w:rsid w:val="00C62436"/>
    <w:rsid w:val="00C64FBE"/>
    <w:rsid w:val="00C66312"/>
    <w:rsid w:val="00C66A59"/>
    <w:rsid w:val="00C66E31"/>
    <w:rsid w:val="00C6748A"/>
    <w:rsid w:val="00C6780F"/>
    <w:rsid w:val="00C67E51"/>
    <w:rsid w:val="00C710EA"/>
    <w:rsid w:val="00C711EA"/>
    <w:rsid w:val="00C71B0C"/>
    <w:rsid w:val="00C71F69"/>
    <w:rsid w:val="00C71FBD"/>
    <w:rsid w:val="00C72F66"/>
    <w:rsid w:val="00C75FAB"/>
    <w:rsid w:val="00C76B44"/>
    <w:rsid w:val="00C76F2A"/>
    <w:rsid w:val="00C77BC8"/>
    <w:rsid w:val="00C808C3"/>
    <w:rsid w:val="00C80DB8"/>
    <w:rsid w:val="00C80DF5"/>
    <w:rsid w:val="00C81341"/>
    <w:rsid w:val="00C81772"/>
    <w:rsid w:val="00C82A28"/>
    <w:rsid w:val="00C82F30"/>
    <w:rsid w:val="00C84ABA"/>
    <w:rsid w:val="00C84F1D"/>
    <w:rsid w:val="00C86E6B"/>
    <w:rsid w:val="00C86E85"/>
    <w:rsid w:val="00C90D95"/>
    <w:rsid w:val="00C91EEB"/>
    <w:rsid w:val="00C937BB"/>
    <w:rsid w:val="00C943D7"/>
    <w:rsid w:val="00C94DC1"/>
    <w:rsid w:val="00C95213"/>
    <w:rsid w:val="00C958FB"/>
    <w:rsid w:val="00C95DAF"/>
    <w:rsid w:val="00C96751"/>
    <w:rsid w:val="00C96FC9"/>
    <w:rsid w:val="00C97076"/>
    <w:rsid w:val="00C97D0D"/>
    <w:rsid w:val="00C97E6B"/>
    <w:rsid w:val="00CA0F72"/>
    <w:rsid w:val="00CA3984"/>
    <w:rsid w:val="00CA423B"/>
    <w:rsid w:val="00CA5514"/>
    <w:rsid w:val="00CA61AF"/>
    <w:rsid w:val="00CA76BC"/>
    <w:rsid w:val="00CB0ADE"/>
    <w:rsid w:val="00CB1330"/>
    <w:rsid w:val="00CB2013"/>
    <w:rsid w:val="00CB2F46"/>
    <w:rsid w:val="00CB40A4"/>
    <w:rsid w:val="00CB440A"/>
    <w:rsid w:val="00CB4678"/>
    <w:rsid w:val="00CB506A"/>
    <w:rsid w:val="00CB52F2"/>
    <w:rsid w:val="00CB5596"/>
    <w:rsid w:val="00CB7296"/>
    <w:rsid w:val="00CC06BD"/>
    <w:rsid w:val="00CC08D3"/>
    <w:rsid w:val="00CC0CDC"/>
    <w:rsid w:val="00CC17FB"/>
    <w:rsid w:val="00CC1ECF"/>
    <w:rsid w:val="00CC356E"/>
    <w:rsid w:val="00CC3B0F"/>
    <w:rsid w:val="00CC3CAF"/>
    <w:rsid w:val="00CC4B41"/>
    <w:rsid w:val="00CC61F9"/>
    <w:rsid w:val="00CC63D9"/>
    <w:rsid w:val="00CC6892"/>
    <w:rsid w:val="00CC7AC7"/>
    <w:rsid w:val="00CD23A9"/>
    <w:rsid w:val="00CD2BCA"/>
    <w:rsid w:val="00CD3A9B"/>
    <w:rsid w:val="00CD3E0D"/>
    <w:rsid w:val="00CD3E3D"/>
    <w:rsid w:val="00CD467A"/>
    <w:rsid w:val="00CD4866"/>
    <w:rsid w:val="00CD6DB8"/>
    <w:rsid w:val="00CE0167"/>
    <w:rsid w:val="00CE0517"/>
    <w:rsid w:val="00CE0DA3"/>
    <w:rsid w:val="00CE0F62"/>
    <w:rsid w:val="00CE15E9"/>
    <w:rsid w:val="00CE1B22"/>
    <w:rsid w:val="00CE1DF3"/>
    <w:rsid w:val="00CE535F"/>
    <w:rsid w:val="00CE5900"/>
    <w:rsid w:val="00CE6560"/>
    <w:rsid w:val="00CE7439"/>
    <w:rsid w:val="00CE7645"/>
    <w:rsid w:val="00CF02DF"/>
    <w:rsid w:val="00CF0472"/>
    <w:rsid w:val="00CF0C15"/>
    <w:rsid w:val="00CF165D"/>
    <w:rsid w:val="00CF19FA"/>
    <w:rsid w:val="00CF2EB0"/>
    <w:rsid w:val="00CF37F4"/>
    <w:rsid w:val="00CF3F9E"/>
    <w:rsid w:val="00CF44BB"/>
    <w:rsid w:val="00CF5341"/>
    <w:rsid w:val="00CF7A81"/>
    <w:rsid w:val="00D01CD0"/>
    <w:rsid w:val="00D02133"/>
    <w:rsid w:val="00D042A2"/>
    <w:rsid w:val="00D04458"/>
    <w:rsid w:val="00D05866"/>
    <w:rsid w:val="00D059CE"/>
    <w:rsid w:val="00D06DE6"/>
    <w:rsid w:val="00D0736C"/>
    <w:rsid w:val="00D11308"/>
    <w:rsid w:val="00D12AD0"/>
    <w:rsid w:val="00D13447"/>
    <w:rsid w:val="00D14B39"/>
    <w:rsid w:val="00D14D2A"/>
    <w:rsid w:val="00D161E0"/>
    <w:rsid w:val="00D16545"/>
    <w:rsid w:val="00D1663D"/>
    <w:rsid w:val="00D16C5B"/>
    <w:rsid w:val="00D175B6"/>
    <w:rsid w:val="00D177CE"/>
    <w:rsid w:val="00D17A55"/>
    <w:rsid w:val="00D17CA8"/>
    <w:rsid w:val="00D216F5"/>
    <w:rsid w:val="00D248FA"/>
    <w:rsid w:val="00D25B2C"/>
    <w:rsid w:val="00D25D78"/>
    <w:rsid w:val="00D26EF5"/>
    <w:rsid w:val="00D27BCE"/>
    <w:rsid w:val="00D301C4"/>
    <w:rsid w:val="00D316E8"/>
    <w:rsid w:val="00D31D27"/>
    <w:rsid w:val="00D32E76"/>
    <w:rsid w:val="00D33979"/>
    <w:rsid w:val="00D33F58"/>
    <w:rsid w:val="00D35CD6"/>
    <w:rsid w:val="00D4246E"/>
    <w:rsid w:val="00D43D0C"/>
    <w:rsid w:val="00D43F87"/>
    <w:rsid w:val="00D4428E"/>
    <w:rsid w:val="00D445EA"/>
    <w:rsid w:val="00D447B9"/>
    <w:rsid w:val="00D465A4"/>
    <w:rsid w:val="00D46BB7"/>
    <w:rsid w:val="00D47034"/>
    <w:rsid w:val="00D4793D"/>
    <w:rsid w:val="00D508E3"/>
    <w:rsid w:val="00D5170A"/>
    <w:rsid w:val="00D523D8"/>
    <w:rsid w:val="00D53453"/>
    <w:rsid w:val="00D534EA"/>
    <w:rsid w:val="00D54490"/>
    <w:rsid w:val="00D54C08"/>
    <w:rsid w:val="00D55A00"/>
    <w:rsid w:val="00D57488"/>
    <w:rsid w:val="00D57D47"/>
    <w:rsid w:val="00D57FC4"/>
    <w:rsid w:val="00D6011C"/>
    <w:rsid w:val="00D64296"/>
    <w:rsid w:val="00D643B1"/>
    <w:rsid w:val="00D64879"/>
    <w:rsid w:val="00D65813"/>
    <w:rsid w:val="00D65A4C"/>
    <w:rsid w:val="00D65B5D"/>
    <w:rsid w:val="00D6600C"/>
    <w:rsid w:val="00D66453"/>
    <w:rsid w:val="00D66775"/>
    <w:rsid w:val="00D66E0E"/>
    <w:rsid w:val="00D70A96"/>
    <w:rsid w:val="00D70F8B"/>
    <w:rsid w:val="00D717A5"/>
    <w:rsid w:val="00D731DA"/>
    <w:rsid w:val="00D73F66"/>
    <w:rsid w:val="00D751C5"/>
    <w:rsid w:val="00D75883"/>
    <w:rsid w:val="00D762A6"/>
    <w:rsid w:val="00D77007"/>
    <w:rsid w:val="00D7711F"/>
    <w:rsid w:val="00D80E9F"/>
    <w:rsid w:val="00D8117E"/>
    <w:rsid w:val="00D816BA"/>
    <w:rsid w:val="00D835D9"/>
    <w:rsid w:val="00D838A6"/>
    <w:rsid w:val="00D864D3"/>
    <w:rsid w:val="00D87246"/>
    <w:rsid w:val="00D8758F"/>
    <w:rsid w:val="00D91815"/>
    <w:rsid w:val="00D91CC2"/>
    <w:rsid w:val="00D92D0A"/>
    <w:rsid w:val="00D93C2F"/>
    <w:rsid w:val="00D94BBE"/>
    <w:rsid w:val="00D95B6F"/>
    <w:rsid w:val="00D969C1"/>
    <w:rsid w:val="00D977FC"/>
    <w:rsid w:val="00D97A30"/>
    <w:rsid w:val="00D97AA1"/>
    <w:rsid w:val="00DA0AF4"/>
    <w:rsid w:val="00DA1775"/>
    <w:rsid w:val="00DA20E8"/>
    <w:rsid w:val="00DA337E"/>
    <w:rsid w:val="00DA3D7E"/>
    <w:rsid w:val="00DA407D"/>
    <w:rsid w:val="00DA440F"/>
    <w:rsid w:val="00DA466D"/>
    <w:rsid w:val="00DA4845"/>
    <w:rsid w:val="00DA56EE"/>
    <w:rsid w:val="00DA5C1D"/>
    <w:rsid w:val="00DA65CF"/>
    <w:rsid w:val="00DA7167"/>
    <w:rsid w:val="00DB0503"/>
    <w:rsid w:val="00DB072D"/>
    <w:rsid w:val="00DB1FCD"/>
    <w:rsid w:val="00DB3C8F"/>
    <w:rsid w:val="00DB3E95"/>
    <w:rsid w:val="00DB4134"/>
    <w:rsid w:val="00DB418E"/>
    <w:rsid w:val="00DB41C4"/>
    <w:rsid w:val="00DB434A"/>
    <w:rsid w:val="00DB5085"/>
    <w:rsid w:val="00DB5C97"/>
    <w:rsid w:val="00DB5E87"/>
    <w:rsid w:val="00DB6F12"/>
    <w:rsid w:val="00DB7101"/>
    <w:rsid w:val="00DB7850"/>
    <w:rsid w:val="00DB7B22"/>
    <w:rsid w:val="00DC04D7"/>
    <w:rsid w:val="00DC082D"/>
    <w:rsid w:val="00DC2C0C"/>
    <w:rsid w:val="00DC32CE"/>
    <w:rsid w:val="00DC3B4C"/>
    <w:rsid w:val="00DC4041"/>
    <w:rsid w:val="00DC48AE"/>
    <w:rsid w:val="00DC6E0D"/>
    <w:rsid w:val="00DC7A2A"/>
    <w:rsid w:val="00DC7C62"/>
    <w:rsid w:val="00DC7EB5"/>
    <w:rsid w:val="00DD0D63"/>
    <w:rsid w:val="00DD1B82"/>
    <w:rsid w:val="00DD295D"/>
    <w:rsid w:val="00DD36B8"/>
    <w:rsid w:val="00DD5320"/>
    <w:rsid w:val="00DD5482"/>
    <w:rsid w:val="00DD54D7"/>
    <w:rsid w:val="00DD682D"/>
    <w:rsid w:val="00DD6994"/>
    <w:rsid w:val="00DD72A9"/>
    <w:rsid w:val="00DD7A4F"/>
    <w:rsid w:val="00DD7B9E"/>
    <w:rsid w:val="00DE0375"/>
    <w:rsid w:val="00DE069A"/>
    <w:rsid w:val="00DE0962"/>
    <w:rsid w:val="00DE1B10"/>
    <w:rsid w:val="00DE3731"/>
    <w:rsid w:val="00DE3C39"/>
    <w:rsid w:val="00DE541C"/>
    <w:rsid w:val="00DE5468"/>
    <w:rsid w:val="00DE54FF"/>
    <w:rsid w:val="00DE5894"/>
    <w:rsid w:val="00DE6AB3"/>
    <w:rsid w:val="00DE6E29"/>
    <w:rsid w:val="00DE73B3"/>
    <w:rsid w:val="00DE7CC8"/>
    <w:rsid w:val="00DF05A3"/>
    <w:rsid w:val="00DF1635"/>
    <w:rsid w:val="00DF18BC"/>
    <w:rsid w:val="00DF269A"/>
    <w:rsid w:val="00DF27A7"/>
    <w:rsid w:val="00DF3E7E"/>
    <w:rsid w:val="00DF5054"/>
    <w:rsid w:val="00DF5A6E"/>
    <w:rsid w:val="00DF5C0A"/>
    <w:rsid w:val="00DF6860"/>
    <w:rsid w:val="00DF6CCC"/>
    <w:rsid w:val="00DF731B"/>
    <w:rsid w:val="00DF73FF"/>
    <w:rsid w:val="00DF7702"/>
    <w:rsid w:val="00DF7EB7"/>
    <w:rsid w:val="00E00101"/>
    <w:rsid w:val="00E00755"/>
    <w:rsid w:val="00E00A06"/>
    <w:rsid w:val="00E01CD0"/>
    <w:rsid w:val="00E01DAE"/>
    <w:rsid w:val="00E0213C"/>
    <w:rsid w:val="00E029D4"/>
    <w:rsid w:val="00E04B8E"/>
    <w:rsid w:val="00E04C77"/>
    <w:rsid w:val="00E05000"/>
    <w:rsid w:val="00E054EC"/>
    <w:rsid w:val="00E05716"/>
    <w:rsid w:val="00E06DB5"/>
    <w:rsid w:val="00E07C89"/>
    <w:rsid w:val="00E07FE3"/>
    <w:rsid w:val="00E10DDF"/>
    <w:rsid w:val="00E13225"/>
    <w:rsid w:val="00E13C49"/>
    <w:rsid w:val="00E1427C"/>
    <w:rsid w:val="00E158F2"/>
    <w:rsid w:val="00E175BD"/>
    <w:rsid w:val="00E17751"/>
    <w:rsid w:val="00E17F2B"/>
    <w:rsid w:val="00E20E77"/>
    <w:rsid w:val="00E216B3"/>
    <w:rsid w:val="00E230A5"/>
    <w:rsid w:val="00E23730"/>
    <w:rsid w:val="00E23C33"/>
    <w:rsid w:val="00E25D78"/>
    <w:rsid w:val="00E2753E"/>
    <w:rsid w:val="00E27B6F"/>
    <w:rsid w:val="00E30082"/>
    <w:rsid w:val="00E3269F"/>
    <w:rsid w:val="00E32C1A"/>
    <w:rsid w:val="00E34B26"/>
    <w:rsid w:val="00E360DE"/>
    <w:rsid w:val="00E36282"/>
    <w:rsid w:val="00E37EEB"/>
    <w:rsid w:val="00E40FD4"/>
    <w:rsid w:val="00E41B31"/>
    <w:rsid w:val="00E45E18"/>
    <w:rsid w:val="00E463D6"/>
    <w:rsid w:val="00E46C6F"/>
    <w:rsid w:val="00E47B15"/>
    <w:rsid w:val="00E47E89"/>
    <w:rsid w:val="00E50502"/>
    <w:rsid w:val="00E50C72"/>
    <w:rsid w:val="00E50F91"/>
    <w:rsid w:val="00E51A15"/>
    <w:rsid w:val="00E51DFF"/>
    <w:rsid w:val="00E52F51"/>
    <w:rsid w:val="00E56588"/>
    <w:rsid w:val="00E56F4B"/>
    <w:rsid w:val="00E5726B"/>
    <w:rsid w:val="00E6044E"/>
    <w:rsid w:val="00E60BA4"/>
    <w:rsid w:val="00E60F9C"/>
    <w:rsid w:val="00E6145A"/>
    <w:rsid w:val="00E6168D"/>
    <w:rsid w:val="00E62EF3"/>
    <w:rsid w:val="00E6499B"/>
    <w:rsid w:val="00E64A18"/>
    <w:rsid w:val="00E6566C"/>
    <w:rsid w:val="00E658BB"/>
    <w:rsid w:val="00E65C3D"/>
    <w:rsid w:val="00E675CF"/>
    <w:rsid w:val="00E67B56"/>
    <w:rsid w:val="00E7094C"/>
    <w:rsid w:val="00E71A00"/>
    <w:rsid w:val="00E72826"/>
    <w:rsid w:val="00E73E11"/>
    <w:rsid w:val="00E73F95"/>
    <w:rsid w:val="00E75C75"/>
    <w:rsid w:val="00E764F0"/>
    <w:rsid w:val="00E800C3"/>
    <w:rsid w:val="00E81560"/>
    <w:rsid w:val="00E816C2"/>
    <w:rsid w:val="00E82DF7"/>
    <w:rsid w:val="00E8317E"/>
    <w:rsid w:val="00E83C92"/>
    <w:rsid w:val="00E863AD"/>
    <w:rsid w:val="00E8671F"/>
    <w:rsid w:val="00E86E3E"/>
    <w:rsid w:val="00E900F9"/>
    <w:rsid w:val="00E90447"/>
    <w:rsid w:val="00E90F4F"/>
    <w:rsid w:val="00E91128"/>
    <w:rsid w:val="00E912FF"/>
    <w:rsid w:val="00E9190B"/>
    <w:rsid w:val="00E92FE1"/>
    <w:rsid w:val="00E9349D"/>
    <w:rsid w:val="00E93D90"/>
    <w:rsid w:val="00E943A9"/>
    <w:rsid w:val="00E9586F"/>
    <w:rsid w:val="00E95DC0"/>
    <w:rsid w:val="00E95EEF"/>
    <w:rsid w:val="00E9605F"/>
    <w:rsid w:val="00E961B8"/>
    <w:rsid w:val="00EA0F4B"/>
    <w:rsid w:val="00EA30A2"/>
    <w:rsid w:val="00EA43F2"/>
    <w:rsid w:val="00EA464E"/>
    <w:rsid w:val="00EA5030"/>
    <w:rsid w:val="00EA529D"/>
    <w:rsid w:val="00EA6729"/>
    <w:rsid w:val="00EA798D"/>
    <w:rsid w:val="00EA7A87"/>
    <w:rsid w:val="00EB037C"/>
    <w:rsid w:val="00EB0897"/>
    <w:rsid w:val="00EB0A98"/>
    <w:rsid w:val="00EB17A5"/>
    <w:rsid w:val="00EB2C90"/>
    <w:rsid w:val="00EB3134"/>
    <w:rsid w:val="00EB334E"/>
    <w:rsid w:val="00EB47EB"/>
    <w:rsid w:val="00EB4FB5"/>
    <w:rsid w:val="00EB5139"/>
    <w:rsid w:val="00EB592F"/>
    <w:rsid w:val="00EB6D6B"/>
    <w:rsid w:val="00EB7A6E"/>
    <w:rsid w:val="00EC0BC3"/>
    <w:rsid w:val="00EC1F97"/>
    <w:rsid w:val="00EC25CC"/>
    <w:rsid w:val="00EC303E"/>
    <w:rsid w:val="00EC3162"/>
    <w:rsid w:val="00EC3272"/>
    <w:rsid w:val="00EC3ED9"/>
    <w:rsid w:val="00EC4DD4"/>
    <w:rsid w:val="00EC5642"/>
    <w:rsid w:val="00EC58BF"/>
    <w:rsid w:val="00EC7269"/>
    <w:rsid w:val="00EC7318"/>
    <w:rsid w:val="00ED00E2"/>
    <w:rsid w:val="00ED2451"/>
    <w:rsid w:val="00ED2665"/>
    <w:rsid w:val="00ED3167"/>
    <w:rsid w:val="00ED3CA3"/>
    <w:rsid w:val="00ED45E4"/>
    <w:rsid w:val="00ED7DEE"/>
    <w:rsid w:val="00EE07CE"/>
    <w:rsid w:val="00EE1382"/>
    <w:rsid w:val="00EE145C"/>
    <w:rsid w:val="00EE1F29"/>
    <w:rsid w:val="00EE2A16"/>
    <w:rsid w:val="00EE4160"/>
    <w:rsid w:val="00EE4480"/>
    <w:rsid w:val="00EE448E"/>
    <w:rsid w:val="00EE5EBD"/>
    <w:rsid w:val="00EE63B8"/>
    <w:rsid w:val="00EE685F"/>
    <w:rsid w:val="00EE6C39"/>
    <w:rsid w:val="00EF0C17"/>
    <w:rsid w:val="00EF1B12"/>
    <w:rsid w:val="00EF3837"/>
    <w:rsid w:val="00EF4215"/>
    <w:rsid w:val="00EF466C"/>
    <w:rsid w:val="00EF495E"/>
    <w:rsid w:val="00EF532D"/>
    <w:rsid w:val="00EF5F3D"/>
    <w:rsid w:val="00EF6DD7"/>
    <w:rsid w:val="00EF71D7"/>
    <w:rsid w:val="00EF73FD"/>
    <w:rsid w:val="00EF79E5"/>
    <w:rsid w:val="00F00D41"/>
    <w:rsid w:val="00F00E7A"/>
    <w:rsid w:val="00F00FAC"/>
    <w:rsid w:val="00F014A3"/>
    <w:rsid w:val="00F034C0"/>
    <w:rsid w:val="00F0437A"/>
    <w:rsid w:val="00F04884"/>
    <w:rsid w:val="00F0592A"/>
    <w:rsid w:val="00F05955"/>
    <w:rsid w:val="00F06897"/>
    <w:rsid w:val="00F07D19"/>
    <w:rsid w:val="00F109C1"/>
    <w:rsid w:val="00F11271"/>
    <w:rsid w:val="00F1218D"/>
    <w:rsid w:val="00F1263D"/>
    <w:rsid w:val="00F12DB1"/>
    <w:rsid w:val="00F137FC"/>
    <w:rsid w:val="00F13C3C"/>
    <w:rsid w:val="00F1451D"/>
    <w:rsid w:val="00F146D9"/>
    <w:rsid w:val="00F15A81"/>
    <w:rsid w:val="00F16EB2"/>
    <w:rsid w:val="00F173F4"/>
    <w:rsid w:val="00F204DD"/>
    <w:rsid w:val="00F21837"/>
    <w:rsid w:val="00F218FF"/>
    <w:rsid w:val="00F23157"/>
    <w:rsid w:val="00F236D1"/>
    <w:rsid w:val="00F2385E"/>
    <w:rsid w:val="00F2395E"/>
    <w:rsid w:val="00F23BE4"/>
    <w:rsid w:val="00F24753"/>
    <w:rsid w:val="00F25ABF"/>
    <w:rsid w:val="00F2701D"/>
    <w:rsid w:val="00F304B5"/>
    <w:rsid w:val="00F31574"/>
    <w:rsid w:val="00F316A3"/>
    <w:rsid w:val="00F327E8"/>
    <w:rsid w:val="00F3326D"/>
    <w:rsid w:val="00F332DF"/>
    <w:rsid w:val="00F33B2A"/>
    <w:rsid w:val="00F33C72"/>
    <w:rsid w:val="00F347DF"/>
    <w:rsid w:val="00F3508D"/>
    <w:rsid w:val="00F3513D"/>
    <w:rsid w:val="00F372B3"/>
    <w:rsid w:val="00F3767C"/>
    <w:rsid w:val="00F40024"/>
    <w:rsid w:val="00F40B0E"/>
    <w:rsid w:val="00F40D4F"/>
    <w:rsid w:val="00F40E68"/>
    <w:rsid w:val="00F41449"/>
    <w:rsid w:val="00F416BB"/>
    <w:rsid w:val="00F4183D"/>
    <w:rsid w:val="00F4407C"/>
    <w:rsid w:val="00F444D8"/>
    <w:rsid w:val="00F44D1D"/>
    <w:rsid w:val="00F452CF"/>
    <w:rsid w:val="00F453B4"/>
    <w:rsid w:val="00F45840"/>
    <w:rsid w:val="00F45A6A"/>
    <w:rsid w:val="00F4612A"/>
    <w:rsid w:val="00F46BE3"/>
    <w:rsid w:val="00F46F06"/>
    <w:rsid w:val="00F46F3B"/>
    <w:rsid w:val="00F47272"/>
    <w:rsid w:val="00F47AC3"/>
    <w:rsid w:val="00F509E4"/>
    <w:rsid w:val="00F50B4E"/>
    <w:rsid w:val="00F50D66"/>
    <w:rsid w:val="00F52FC7"/>
    <w:rsid w:val="00F53B29"/>
    <w:rsid w:val="00F54F84"/>
    <w:rsid w:val="00F55A17"/>
    <w:rsid w:val="00F60F4A"/>
    <w:rsid w:val="00F611F1"/>
    <w:rsid w:val="00F6179E"/>
    <w:rsid w:val="00F62329"/>
    <w:rsid w:val="00F6287B"/>
    <w:rsid w:val="00F630AB"/>
    <w:rsid w:val="00F63C2E"/>
    <w:rsid w:val="00F651BB"/>
    <w:rsid w:val="00F654FD"/>
    <w:rsid w:val="00F65999"/>
    <w:rsid w:val="00F66101"/>
    <w:rsid w:val="00F71932"/>
    <w:rsid w:val="00F71B4D"/>
    <w:rsid w:val="00F72FBA"/>
    <w:rsid w:val="00F73B7E"/>
    <w:rsid w:val="00F747AB"/>
    <w:rsid w:val="00F7484C"/>
    <w:rsid w:val="00F74EF7"/>
    <w:rsid w:val="00F74F39"/>
    <w:rsid w:val="00F74FDD"/>
    <w:rsid w:val="00F7564B"/>
    <w:rsid w:val="00F756C9"/>
    <w:rsid w:val="00F75DFD"/>
    <w:rsid w:val="00F75F8A"/>
    <w:rsid w:val="00F7625A"/>
    <w:rsid w:val="00F76C33"/>
    <w:rsid w:val="00F80C14"/>
    <w:rsid w:val="00F80DA7"/>
    <w:rsid w:val="00F81236"/>
    <w:rsid w:val="00F81828"/>
    <w:rsid w:val="00F81F0D"/>
    <w:rsid w:val="00F82C56"/>
    <w:rsid w:val="00F82E8F"/>
    <w:rsid w:val="00F830F3"/>
    <w:rsid w:val="00F83598"/>
    <w:rsid w:val="00F847D6"/>
    <w:rsid w:val="00F86143"/>
    <w:rsid w:val="00F86A15"/>
    <w:rsid w:val="00F8704C"/>
    <w:rsid w:val="00F87483"/>
    <w:rsid w:val="00F87FD2"/>
    <w:rsid w:val="00F90120"/>
    <w:rsid w:val="00F925B3"/>
    <w:rsid w:val="00F929FB"/>
    <w:rsid w:val="00F92FA2"/>
    <w:rsid w:val="00F93D93"/>
    <w:rsid w:val="00F943B3"/>
    <w:rsid w:val="00F9692A"/>
    <w:rsid w:val="00F97559"/>
    <w:rsid w:val="00F975CB"/>
    <w:rsid w:val="00FA0DC3"/>
    <w:rsid w:val="00FA2FBC"/>
    <w:rsid w:val="00FA3A82"/>
    <w:rsid w:val="00FA565B"/>
    <w:rsid w:val="00FA5BB4"/>
    <w:rsid w:val="00FA6B46"/>
    <w:rsid w:val="00FB06C3"/>
    <w:rsid w:val="00FB1248"/>
    <w:rsid w:val="00FB137A"/>
    <w:rsid w:val="00FB255F"/>
    <w:rsid w:val="00FB2742"/>
    <w:rsid w:val="00FB2FF0"/>
    <w:rsid w:val="00FB39C8"/>
    <w:rsid w:val="00FB48AC"/>
    <w:rsid w:val="00FB51A9"/>
    <w:rsid w:val="00FB5711"/>
    <w:rsid w:val="00FC0A0E"/>
    <w:rsid w:val="00FC11DE"/>
    <w:rsid w:val="00FC1F86"/>
    <w:rsid w:val="00FC2DF8"/>
    <w:rsid w:val="00FC2E50"/>
    <w:rsid w:val="00FC34AD"/>
    <w:rsid w:val="00FC37CA"/>
    <w:rsid w:val="00FC48C3"/>
    <w:rsid w:val="00FC4C98"/>
    <w:rsid w:val="00FC4E05"/>
    <w:rsid w:val="00FC55DC"/>
    <w:rsid w:val="00FC57F1"/>
    <w:rsid w:val="00FC5E15"/>
    <w:rsid w:val="00FC6AB0"/>
    <w:rsid w:val="00FC715F"/>
    <w:rsid w:val="00FC71FE"/>
    <w:rsid w:val="00FC76B3"/>
    <w:rsid w:val="00FC77BD"/>
    <w:rsid w:val="00FC7D7E"/>
    <w:rsid w:val="00FD0420"/>
    <w:rsid w:val="00FD0BF1"/>
    <w:rsid w:val="00FD2F3B"/>
    <w:rsid w:val="00FD578F"/>
    <w:rsid w:val="00FD6B91"/>
    <w:rsid w:val="00FE0AAA"/>
    <w:rsid w:val="00FE23C1"/>
    <w:rsid w:val="00FE3193"/>
    <w:rsid w:val="00FE3F33"/>
    <w:rsid w:val="00FE4DC1"/>
    <w:rsid w:val="00FE5148"/>
    <w:rsid w:val="00FE5323"/>
    <w:rsid w:val="00FE60D8"/>
    <w:rsid w:val="00FE7485"/>
    <w:rsid w:val="00FE7B81"/>
    <w:rsid w:val="00FE7DD9"/>
    <w:rsid w:val="00FF3CD5"/>
    <w:rsid w:val="00FF3EE8"/>
    <w:rsid w:val="00FF5046"/>
    <w:rsid w:val="00FF608E"/>
    <w:rsid w:val="00FF7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72B09C"/>
  <w15:docId w15:val="{C2F48CC9-FC46-4374-8C32-285ACCED0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0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f3">
    <w:name w:val="Normal"/>
    <w:rsid w:val="0081278B"/>
    <w:pPr>
      <w:bidi/>
      <w:spacing w:before="0" w:after="0" w:line="360" w:lineRule="auto"/>
    </w:pPr>
    <w:rPr>
      <w:rFonts w:ascii="Calibri" w:eastAsia="Times New Roman" w:hAnsi="Calibri" w:cs="David"/>
      <w:szCs w:val="24"/>
    </w:rPr>
  </w:style>
  <w:style w:type="paragraph" w:styleId="15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,תו"/>
    <w:basedOn w:val="af3"/>
    <w:next w:val="af3"/>
    <w:link w:val="16"/>
    <w:uiPriority w:val="9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4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f3"/>
    <w:next w:val="af3"/>
    <w:link w:val="25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1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,כותרת 31"/>
    <w:basedOn w:val="af3"/>
    <w:next w:val="af3"/>
    <w:link w:val="32"/>
    <w:uiPriority w:val="9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2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f3"/>
    <w:next w:val="af3"/>
    <w:link w:val="43"/>
    <w:uiPriority w:val="9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,רגיל ממוספר אב"/>
    <w:basedOn w:val="af3"/>
    <w:next w:val="af3"/>
    <w:link w:val="54"/>
    <w:uiPriority w:val="9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,רגיל ממוספר 123 תחת אב"/>
    <w:basedOn w:val="af3"/>
    <w:next w:val="af3"/>
    <w:link w:val="62"/>
    <w:uiPriority w:val="9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1">
    <w:name w:val="heading 7"/>
    <w:aliases w:val="ASAPHeading 7"/>
    <w:basedOn w:val="af3"/>
    <w:next w:val="af3"/>
    <w:link w:val="72"/>
    <w:uiPriority w:val="9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f3"/>
    <w:next w:val="af3"/>
    <w:link w:val="80"/>
    <w:uiPriority w:val="99"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f3"/>
    <w:next w:val="af3"/>
    <w:link w:val="90"/>
    <w:uiPriority w:val="99"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f4">
    <w:name w:val="Default Paragraph Font"/>
    <w:uiPriority w:val="1"/>
    <w:semiHidden/>
    <w:unhideWhenUsed/>
  </w:style>
  <w:style w:type="table" w:default="1" w:styleId="af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6">
    <w:name w:val="No List"/>
    <w:uiPriority w:val="99"/>
    <w:semiHidden/>
    <w:unhideWhenUsed/>
  </w:style>
  <w:style w:type="character" w:customStyle="1" w:styleId="16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,תו תו4"/>
    <w:basedOn w:val="af4"/>
    <w:link w:val="15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f7">
    <w:name w:val="Quote"/>
    <w:basedOn w:val="af3"/>
    <w:next w:val="af3"/>
    <w:link w:val="af8"/>
    <w:uiPriority w:val="29"/>
    <w:rsid w:val="003A1D7A"/>
    <w:pPr>
      <w:widowControl w:val="0"/>
      <w:ind w:left="567" w:right="567"/>
    </w:pPr>
    <w:rPr>
      <w:i/>
      <w:iCs/>
    </w:rPr>
  </w:style>
  <w:style w:type="character" w:customStyle="1" w:styleId="af8">
    <w:name w:val="ציטוט תו"/>
    <w:basedOn w:val="af4"/>
    <w:link w:val="af7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5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f4"/>
    <w:link w:val="24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2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,כותרת 31 תו1"/>
    <w:basedOn w:val="af4"/>
    <w:link w:val="31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f4"/>
    <w:link w:val="42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,רגיל ממוספר אב תו"/>
    <w:basedOn w:val="af4"/>
    <w:link w:val="53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,רגיל ממוספר 123 תחת אב תו"/>
    <w:basedOn w:val="af4"/>
    <w:link w:val="61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f4"/>
    <w:link w:val="71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f4"/>
    <w:link w:val="8"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f4"/>
    <w:link w:val="9"/>
    <w:rsid w:val="00014182"/>
    <w:rPr>
      <w:i/>
      <w:caps/>
      <w:spacing w:val="10"/>
      <w:sz w:val="18"/>
      <w:szCs w:val="18"/>
    </w:rPr>
  </w:style>
  <w:style w:type="paragraph" w:styleId="af9">
    <w:name w:val="caption"/>
    <w:basedOn w:val="af3"/>
    <w:next w:val="af3"/>
    <w:unhideWhenUsed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fa">
    <w:name w:val="TOC Heading"/>
    <w:basedOn w:val="15"/>
    <w:next w:val="af3"/>
    <w:uiPriority w:val="39"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f3"/>
    <w:next w:val="af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f3"/>
    <w:next w:val="af3"/>
    <w:autoRedefine/>
    <w:uiPriority w:val="39"/>
    <w:unhideWhenUsed/>
    <w:rsid w:val="0043402A"/>
    <w:pPr>
      <w:widowControl w:val="0"/>
      <w:tabs>
        <w:tab w:val="left" w:pos="720"/>
        <w:tab w:val="right" w:leader="dot" w:pos="8645"/>
      </w:tabs>
      <w:spacing w:before="100" w:after="100"/>
    </w:pPr>
    <w:rPr>
      <w:noProof/>
    </w:rPr>
  </w:style>
  <w:style w:type="paragraph" w:styleId="TOC2">
    <w:name w:val="toc 2"/>
    <w:basedOn w:val="af3"/>
    <w:next w:val="af3"/>
    <w:autoRedefine/>
    <w:uiPriority w:val="39"/>
    <w:unhideWhenUsed/>
    <w:rsid w:val="00970D5C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f3"/>
    <w:next w:val="af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f3"/>
    <w:next w:val="af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f3"/>
    <w:next w:val="af3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f3"/>
    <w:next w:val="af3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fb">
    <w:name w:val="List Paragraph"/>
    <w:basedOn w:val="af3"/>
    <w:link w:val="afc"/>
    <w:uiPriority w:val="34"/>
    <w:qFormat/>
    <w:rsid w:val="00FE3193"/>
    <w:pPr>
      <w:ind w:left="720"/>
      <w:contextualSpacing/>
    </w:pPr>
  </w:style>
  <w:style w:type="numbering" w:customStyle="1" w:styleId="-2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2"/>
      </w:numPr>
    </w:pPr>
  </w:style>
  <w:style w:type="paragraph" w:customStyle="1" w:styleId="26">
    <w:name w:val="כותרת2 מכרז"/>
    <w:basedOn w:val="af3"/>
    <w:rsid w:val="00FA2FBC"/>
    <w:pPr>
      <w:keepNext/>
      <w:tabs>
        <w:tab w:val="left" w:pos="283"/>
      </w:tabs>
      <w:spacing w:before="240" w:after="240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rsid w:val="00FA2FBC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rsid w:val="00FA2FBC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FA2FBC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FA2FBC"/>
    <w:rPr>
      <w:rFonts w:ascii="Times New Roman" w:eastAsia="Times New Roman" w:hAnsi="Times New Roman" w:cs="David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,H221 תו,H2111 תו,H24 תו,H25 תו"/>
    <w:rsid w:val="00FA2FBC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rsid w:val="00FA2FBC"/>
    <w:pPr>
      <w:spacing w:line="360" w:lineRule="auto"/>
      <w:ind w:left="1617"/>
    </w:pPr>
    <w:rPr>
      <w:sz w:val="24"/>
      <w:szCs w:val="24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,כותרת 31 תו"/>
    <w:rsid w:val="00FA2FBC"/>
    <w:rPr>
      <w:rFonts w:cs="David"/>
      <w:b/>
      <w:bCs/>
      <w:sz w:val="36"/>
      <w:szCs w:val="36"/>
    </w:rPr>
  </w:style>
  <w:style w:type="paragraph" w:customStyle="1" w:styleId="44">
    <w:name w:val="ממוספר 4"/>
    <w:basedOn w:val="33"/>
    <w:link w:val="45"/>
    <w:qFormat/>
    <w:rsid w:val="00FA2FBC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3">
    <w:name w:val="ממוספר 3 תו"/>
    <w:basedOn w:val="34"/>
    <w:next w:val="Normal3"/>
    <w:link w:val="35"/>
    <w:uiPriority w:val="99"/>
    <w:rsid w:val="00FA2FBC"/>
    <w:pPr>
      <w:tabs>
        <w:tab w:val="left" w:pos="1476"/>
      </w:tabs>
    </w:pPr>
    <w:rPr>
      <w:sz w:val="24"/>
      <w:szCs w:val="24"/>
    </w:rPr>
  </w:style>
  <w:style w:type="paragraph" w:customStyle="1" w:styleId="34">
    <w:name w:val="כותרת 3 חדש"/>
    <w:basedOn w:val="27"/>
    <w:next w:val="Normal3"/>
    <w:rsid w:val="00FA2FBC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7">
    <w:name w:val="כותרת2"/>
    <w:basedOn w:val="24"/>
    <w:next w:val="af3"/>
    <w:link w:val="28"/>
    <w:uiPriority w:val="99"/>
    <w:rsid w:val="00FA2FBC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5">
    <w:name w:val="ממוספר 3 תו תו"/>
    <w:link w:val="33"/>
    <w:uiPriority w:val="99"/>
    <w:rsid w:val="00FA2FBC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5">
    <w:name w:val="ממוספר 4 תו"/>
    <w:link w:val="44"/>
    <w:rsid w:val="00FA2FBC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5">
    <w:name w:val="ממוספר 5 תו תו תו תו תו"/>
    <w:basedOn w:val="44"/>
    <w:rsid w:val="00FA2FBC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3">
    <w:name w:val="כותרת1"/>
    <w:basedOn w:val="af3"/>
    <w:next w:val="af3"/>
    <w:rsid w:val="00FA2FBC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6">
    <w:name w:val="ממוספר 3"/>
    <w:basedOn w:val="34"/>
    <w:next w:val="Normal3"/>
    <w:rsid w:val="00FA2FBC"/>
    <w:pPr>
      <w:tabs>
        <w:tab w:val="clear" w:pos="1050"/>
        <w:tab w:val="clear" w:pos="1192"/>
        <w:tab w:val="left" w:pos="1334"/>
      </w:tabs>
    </w:pPr>
    <w:rPr>
      <w:b w:val="0"/>
      <w:bCs w:val="0"/>
      <w:sz w:val="24"/>
      <w:szCs w:val="24"/>
    </w:rPr>
  </w:style>
  <w:style w:type="character" w:customStyle="1" w:styleId="afd">
    <w:name w:val="טקסט בסיסי תו"/>
    <w:link w:val="afe"/>
    <w:rsid w:val="00FA2FBC"/>
    <w:rPr>
      <w:rFonts w:cs="Narkisim"/>
      <w:sz w:val="24"/>
      <w:szCs w:val="24"/>
    </w:rPr>
  </w:style>
  <w:style w:type="paragraph" w:customStyle="1" w:styleId="afe">
    <w:name w:val="טקסט בסיסי"/>
    <w:link w:val="afd"/>
    <w:rsid w:val="00FA2FBC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">
    <w:name w:val="טקסט הערה תו"/>
    <w:basedOn w:val="af4"/>
    <w:link w:val="aff0"/>
    <w:rsid w:val="00FA2FBC"/>
  </w:style>
  <w:style w:type="paragraph" w:styleId="aff0">
    <w:name w:val="annotation text"/>
    <w:basedOn w:val="af3"/>
    <w:link w:val="aff"/>
    <w:rsid w:val="00FA2FBC"/>
    <w:rPr>
      <w:rFonts w:asciiTheme="minorHAnsi" w:eastAsiaTheme="minorHAnsi" w:hAnsiTheme="minorHAnsi" w:cstheme="minorBidi"/>
      <w:szCs w:val="22"/>
    </w:rPr>
  </w:style>
  <w:style w:type="character" w:customStyle="1" w:styleId="17">
    <w:name w:val="טקסט הערה תו1"/>
    <w:aliases w:val="Comment Text תו1"/>
    <w:basedOn w:val="af4"/>
    <w:uiPriority w:val="99"/>
    <w:rsid w:val="00FA2FBC"/>
    <w:rPr>
      <w:rFonts w:ascii="Times New Roman" w:eastAsia="Times New Roman" w:hAnsi="Times New Roman" w:cs="Times New Roman"/>
      <w:sz w:val="20"/>
      <w:szCs w:val="20"/>
    </w:rPr>
  </w:style>
  <w:style w:type="character" w:customStyle="1" w:styleId="RonnyBase0">
    <w:name w:val="RonnyBase תו"/>
    <w:uiPriority w:val="99"/>
    <w:rsid w:val="00FA2FBC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FA2FBC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rsid w:val="00FA2FBC"/>
  </w:style>
  <w:style w:type="character" w:customStyle="1" w:styleId="Normal20">
    <w:name w:val="Normal2 תו"/>
    <w:link w:val="Normal2"/>
    <w:rsid w:val="00FA2FBC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rsid w:val="00FA2FBC"/>
  </w:style>
  <w:style w:type="paragraph" w:customStyle="1" w:styleId="Normal5">
    <w:name w:val="Normal5"/>
    <w:basedOn w:val="Normal4"/>
    <w:uiPriority w:val="99"/>
    <w:rsid w:val="00FA2FBC"/>
    <w:pPr>
      <w:ind w:left="2184"/>
    </w:pPr>
  </w:style>
  <w:style w:type="paragraph" w:customStyle="1" w:styleId="Normal6">
    <w:name w:val="Normal6"/>
    <w:basedOn w:val="RonnyBase"/>
    <w:uiPriority w:val="99"/>
    <w:rsid w:val="00FA2FBC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aliases w:val="כותרת תחתונה תו תו תו,כותרת תחתונה תו תו תו תו תו"/>
    <w:basedOn w:val="af3"/>
    <w:link w:val="aff1"/>
    <w:uiPriority w:val="99"/>
    <w:rsid w:val="00FA2FBC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noProof/>
    </w:rPr>
  </w:style>
  <w:style w:type="character" w:customStyle="1" w:styleId="aff1">
    <w:name w:val="כותרת תחתונה תו"/>
    <w:aliases w:val="כותרת תחתונה תו תו תו תו,כותרת תחתונה תו תו תו תו תו תו"/>
    <w:basedOn w:val="af4"/>
    <w:link w:val="a"/>
    <w:uiPriority w:val="99"/>
    <w:rsid w:val="00FA2FBC"/>
    <w:rPr>
      <w:rFonts w:ascii="Calibri" w:eastAsia="Times New Roman" w:hAnsi="Calibri" w:cs="David"/>
      <w:noProof/>
      <w:szCs w:val="24"/>
    </w:rPr>
  </w:style>
  <w:style w:type="paragraph" w:styleId="aff2">
    <w:name w:val="header"/>
    <w:aliases w:val="כותרת ראשית,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"/>
    <w:basedOn w:val="af3"/>
    <w:link w:val="aff3"/>
    <w:uiPriority w:val="99"/>
    <w:rsid w:val="00FA2FBC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f3">
    <w:name w:val="כותרת עליונה תו"/>
    <w:aliases w:val="כותרת ראשית תו,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"/>
    <w:basedOn w:val="af4"/>
    <w:link w:val="aff2"/>
    <w:uiPriority w:val="99"/>
    <w:rsid w:val="00FA2FBC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text2">
    <w:name w:val="text 2"/>
    <w:basedOn w:val="af3"/>
    <w:uiPriority w:val="99"/>
    <w:rsid w:val="00FA2FBC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noProof/>
      <w:sz w:val="20"/>
      <w:szCs w:val="20"/>
    </w:rPr>
  </w:style>
  <w:style w:type="paragraph" w:customStyle="1" w:styleId="ListBullet1">
    <w:name w:val="List Bullet  1"/>
    <w:basedOn w:val="aff4"/>
    <w:rsid w:val="00FA2FBC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f4">
    <w:name w:val="List Bullet"/>
    <w:basedOn w:val="RonnyBase"/>
    <w:autoRedefine/>
    <w:rsid w:val="00FA2FBC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f4"/>
    <w:rsid w:val="00FA2FBC"/>
    <w:pPr>
      <w:widowControl w:val="0"/>
      <w:numPr>
        <w:numId w:val="15"/>
      </w:numPr>
      <w:tabs>
        <w:tab w:val="clear" w:pos="1800"/>
        <w:tab w:val="num" w:pos="324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rsid w:val="00FA2FBC"/>
    <w:pPr>
      <w:numPr>
        <w:numId w:val="23"/>
      </w:numPr>
      <w:tabs>
        <w:tab w:val="clear" w:pos="2520"/>
        <w:tab w:val="num" w:pos="397"/>
        <w:tab w:val="num" w:pos="3600"/>
      </w:tabs>
      <w:ind w:left="397" w:right="0" w:hanging="397"/>
    </w:pPr>
  </w:style>
  <w:style w:type="paragraph" w:customStyle="1" w:styleId="ListHnumber">
    <w:name w:val="List Hnumber"/>
    <w:basedOn w:val="aff4"/>
    <w:uiPriority w:val="99"/>
    <w:rsid w:val="00FA2FBC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FA2FBC"/>
    <w:pPr>
      <w:ind w:left="1133"/>
    </w:pPr>
  </w:style>
  <w:style w:type="paragraph" w:customStyle="1" w:styleId="ListHnumber2">
    <w:name w:val="List Hnumber 2"/>
    <w:basedOn w:val="21"/>
    <w:rsid w:val="00FA2FBC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FA2FBC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FA2FBC"/>
    <w:pPr>
      <w:numPr>
        <w:numId w:val="16"/>
      </w:numPr>
      <w:tabs>
        <w:tab w:val="clear" w:pos="397"/>
        <w:tab w:val="num" w:pos="1080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FA2FBC"/>
  </w:style>
  <w:style w:type="character" w:customStyle="1" w:styleId="Normal10">
    <w:name w:val="Normal1 תו"/>
    <w:basedOn w:val="af4"/>
    <w:link w:val="Normal1"/>
    <w:uiPriority w:val="99"/>
    <w:rsid w:val="00FA2FBC"/>
    <w:rPr>
      <w:rFonts w:ascii="Times New Roman" w:eastAsia="Times New Roman" w:hAnsi="Times New Roman" w:cs="David"/>
    </w:rPr>
  </w:style>
  <w:style w:type="paragraph" w:customStyle="1" w:styleId="-4">
    <w:name w:val="טבלת דרישות  - כותרת"/>
    <w:basedOn w:val="af3"/>
    <w:uiPriority w:val="99"/>
    <w:rsid w:val="00FA2FBC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b/>
      <w:bCs/>
      <w:lang w:eastAsia="he-IL"/>
    </w:rPr>
  </w:style>
  <w:style w:type="paragraph" w:customStyle="1" w:styleId="-5">
    <w:name w:val="טבלת דרישות - שורה"/>
    <w:basedOn w:val="af3"/>
    <w:uiPriority w:val="99"/>
    <w:rsid w:val="00FA2FBC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lang w:eastAsia="he-IL"/>
    </w:rPr>
  </w:style>
  <w:style w:type="paragraph" w:customStyle="1" w:styleId="-6">
    <w:name w:val="טבלת דרישות - כותרת ביניים"/>
    <w:basedOn w:val="-5"/>
    <w:uiPriority w:val="99"/>
    <w:rsid w:val="00FA2FBC"/>
    <w:pPr>
      <w:keepNext/>
      <w:jc w:val="center"/>
    </w:pPr>
    <w:rPr>
      <w:b/>
      <w:bCs/>
    </w:rPr>
  </w:style>
  <w:style w:type="paragraph" w:styleId="aff5">
    <w:name w:val="Body Text"/>
    <w:basedOn w:val="af3"/>
    <w:link w:val="aff6"/>
    <w:rsid w:val="00FA2FBC"/>
    <w:rPr>
      <w:sz w:val="26"/>
      <w:szCs w:val="26"/>
    </w:rPr>
  </w:style>
  <w:style w:type="character" w:customStyle="1" w:styleId="aff6">
    <w:name w:val="גוף טקסט תו"/>
    <w:basedOn w:val="af4"/>
    <w:link w:val="aff5"/>
    <w:uiPriority w:val="99"/>
    <w:rsid w:val="00FA2FBC"/>
    <w:rPr>
      <w:rFonts w:ascii="Times New Roman" w:eastAsia="Times New Roman" w:hAnsi="Times New Roman" w:cs="Times New Roman"/>
      <w:sz w:val="26"/>
      <w:szCs w:val="26"/>
    </w:rPr>
  </w:style>
  <w:style w:type="paragraph" w:styleId="29">
    <w:name w:val="Body Text 2"/>
    <w:basedOn w:val="af3"/>
    <w:link w:val="2a"/>
    <w:rsid w:val="00FA2FBC"/>
    <w:pPr>
      <w:spacing w:before="240"/>
    </w:pPr>
    <w:rPr>
      <w:noProof/>
      <w:sz w:val="26"/>
      <w:szCs w:val="22"/>
    </w:rPr>
  </w:style>
  <w:style w:type="character" w:customStyle="1" w:styleId="2a">
    <w:name w:val="גוף טקסט 2 תו"/>
    <w:basedOn w:val="af4"/>
    <w:link w:val="29"/>
    <w:uiPriority w:val="99"/>
    <w:rsid w:val="00FA2FBC"/>
    <w:rPr>
      <w:rFonts w:ascii="Times New Roman" w:eastAsia="Times New Roman" w:hAnsi="Times New Roman" w:cs="David"/>
      <w:noProof/>
      <w:sz w:val="26"/>
    </w:rPr>
  </w:style>
  <w:style w:type="paragraph" w:styleId="37">
    <w:name w:val="Body Text 3"/>
    <w:basedOn w:val="af3"/>
    <w:link w:val="38"/>
    <w:rsid w:val="00FA2FBC"/>
    <w:pPr>
      <w:jc w:val="center"/>
    </w:pPr>
    <w:rPr>
      <w:rFonts w:cs="Narkisim"/>
      <w:sz w:val="26"/>
    </w:rPr>
  </w:style>
  <w:style w:type="character" w:customStyle="1" w:styleId="38">
    <w:name w:val="גוף טקסט 3 תו"/>
    <w:basedOn w:val="af4"/>
    <w:link w:val="37"/>
    <w:uiPriority w:val="99"/>
    <w:rsid w:val="00FA2FBC"/>
    <w:rPr>
      <w:rFonts w:ascii="Times New Roman" w:eastAsia="Times New Roman" w:hAnsi="Times New Roman" w:cs="Narkisim"/>
      <w:sz w:val="26"/>
      <w:szCs w:val="24"/>
    </w:rPr>
  </w:style>
  <w:style w:type="paragraph" w:styleId="aff7">
    <w:name w:val="Body Text Indent"/>
    <w:basedOn w:val="af3"/>
    <w:link w:val="aff8"/>
    <w:rsid w:val="00FA2FBC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8">
    <w:name w:val="כניסה בגוף טקסט תו"/>
    <w:basedOn w:val="af4"/>
    <w:link w:val="aff7"/>
    <w:rsid w:val="00FA2FB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HeadChap">
    <w:name w:val="HeadChap"/>
    <w:basedOn w:val="15"/>
    <w:next w:val="Normal1"/>
    <w:uiPriority w:val="99"/>
    <w:rsid w:val="00FA2FBC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f3"/>
    <w:uiPriority w:val="99"/>
    <w:rsid w:val="00FA2FBC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lang w:eastAsia="he-IL"/>
    </w:rPr>
  </w:style>
  <w:style w:type="paragraph" w:styleId="50">
    <w:name w:val="List Bullet 5"/>
    <w:basedOn w:val="Normal5"/>
    <w:autoRedefine/>
    <w:rsid w:val="00FA2FBC"/>
    <w:pPr>
      <w:numPr>
        <w:numId w:val="24"/>
      </w:numPr>
      <w:tabs>
        <w:tab w:val="num" w:pos="1985"/>
        <w:tab w:val="num" w:pos="2880"/>
      </w:tabs>
      <w:ind w:left="1418" w:right="0" w:firstLine="0"/>
    </w:pPr>
  </w:style>
  <w:style w:type="paragraph" w:styleId="ab">
    <w:name w:val="List Number"/>
    <w:basedOn w:val="af3"/>
    <w:rsid w:val="00FA2FBC"/>
    <w:pPr>
      <w:numPr>
        <w:numId w:val="25"/>
      </w:numPr>
      <w:spacing w:before="240"/>
      <w:ind w:left="0" w:right="360"/>
    </w:pPr>
    <w:rPr>
      <w:noProof/>
    </w:rPr>
  </w:style>
  <w:style w:type="paragraph" w:customStyle="1" w:styleId="ListNumber1">
    <w:name w:val="List Number 1"/>
    <w:basedOn w:val="ab"/>
    <w:uiPriority w:val="99"/>
    <w:rsid w:val="00FA2FBC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lang w:eastAsia="he-IL"/>
    </w:rPr>
  </w:style>
  <w:style w:type="paragraph" w:styleId="2b">
    <w:name w:val="List Number 2"/>
    <w:basedOn w:val="21"/>
    <w:rsid w:val="00FA2FBC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FA2FBC"/>
    <w:pPr>
      <w:numPr>
        <w:numId w:val="28"/>
      </w:numPr>
      <w:tabs>
        <w:tab w:val="clear" w:pos="2880"/>
        <w:tab w:val="left" w:pos="2160"/>
        <w:tab w:val="num" w:pos="252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FA2FBC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FA2FBC"/>
    <w:pPr>
      <w:ind w:left="2880"/>
    </w:pPr>
  </w:style>
  <w:style w:type="character" w:styleId="aff9">
    <w:name w:val="page number"/>
    <w:rsid w:val="00FA2FBC"/>
    <w:rPr>
      <w:rFonts w:ascii="Times New Roman" w:hAnsi="Times New Roman" w:cs="Times New Roman"/>
    </w:rPr>
  </w:style>
  <w:style w:type="paragraph" w:customStyle="1" w:styleId="affa">
    <w:name w:val="טבלה רגיל"/>
    <w:basedOn w:val="RonnyBase"/>
    <w:uiPriority w:val="99"/>
    <w:rsid w:val="00FA2FBC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b">
    <w:name w:val="Title"/>
    <w:basedOn w:val="af3"/>
    <w:link w:val="affc"/>
    <w:rsid w:val="00FA2FBC"/>
    <w:pPr>
      <w:spacing w:before="240"/>
      <w:jc w:val="center"/>
    </w:pPr>
    <w:rPr>
      <w:noProof/>
      <w:sz w:val="20"/>
      <w:u w:val="single"/>
    </w:rPr>
  </w:style>
  <w:style w:type="character" w:customStyle="1" w:styleId="affc">
    <w:name w:val="כותרת טקסט תו"/>
    <w:basedOn w:val="af4"/>
    <w:link w:val="affb"/>
    <w:uiPriority w:val="99"/>
    <w:rsid w:val="00FA2FBC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f3"/>
    <w:next w:val="af3"/>
    <w:autoRedefine/>
    <w:uiPriority w:val="39"/>
    <w:rsid w:val="00FA2FBC"/>
    <w:rPr>
      <w:szCs w:val="22"/>
    </w:rPr>
  </w:style>
  <w:style w:type="paragraph" w:styleId="TOC9">
    <w:name w:val="toc 9"/>
    <w:basedOn w:val="af3"/>
    <w:next w:val="af3"/>
    <w:autoRedefine/>
    <w:uiPriority w:val="39"/>
    <w:rsid w:val="00FA2FBC"/>
    <w:rPr>
      <w:szCs w:val="22"/>
    </w:rPr>
  </w:style>
  <w:style w:type="paragraph" w:customStyle="1" w:styleId="ad">
    <w:name w:val="אב"/>
    <w:basedOn w:val="af3"/>
    <w:uiPriority w:val="99"/>
    <w:rsid w:val="00FA2FBC"/>
    <w:pPr>
      <w:numPr>
        <w:numId w:val="6"/>
      </w:numPr>
      <w:spacing w:before="240"/>
      <w:ind w:left="1254" w:right="0" w:hanging="596"/>
    </w:pPr>
    <w:rPr>
      <w:rFonts w:cs="Narkisim"/>
      <w:noProof/>
      <w:sz w:val="26"/>
      <w:szCs w:val="26"/>
    </w:rPr>
  </w:style>
  <w:style w:type="paragraph" w:customStyle="1" w:styleId="a3">
    <w:name w:val="בולט בטבלא"/>
    <w:basedOn w:val="af3"/>
    <w:uiPriority w:val="99"/>
    <w:rsid w:val="00FA2FBC"/>
    <w:pPr>
      <w:numPr>
        <w:numId w:val="7"/>
      </w:numPr>
      <w:tabs>
        <w:tab w:val="clear" w:pos="360"/>
        <w:tab w:val="left" w:pos="317"/>
      </w:tabs>
      <w:spacing w:before="120"/>
      <w:ind w:left="849" w:hanging="283"/>
    </w:pPr>
    <w:rPr>
      <w:sz w:val="26"/>
    </w:rPr>
  </w:style>
  <w:style w:type="paragraph" w:customStyle="1" w:styleId="af2">
    <w:name w:val="בולט פנימי בפסקה"/>
    <w:basedOn w:val="af3"/>
    <w:uiPriority w:val="99"/>
    <w:rsid w:val="00FA2FBC"/>
    <w:pPr>
      <w:numPr>
        <w:numId w:val="26"/>
      </w:numPr>
      <w:spacing w:before="120"/>
      <w:ind w:right="0"/>
    </w:pPr>
    <w:rPr>
      <w:sz w:val="20"/>
      <w:szCs w:val="26"/>
    </w:rPr>
  </w:style>
  <w:style w:type="paragraph" w:customStyle="1" w:styleId="18">
    <w:name w:val="סגנון1"/>
    <w:basedOn w:val="ListNumber1"/>
    <w:rsid w:val="00FA2FBC"/>
  </w:style>
  <w:style w:type="paragraph" w:customStyle="1" w:styleId="a1">
    <w:name w:val="פסקה"/>
    <w:basedOn w:val="18"/>
    <w:uiPriority w:val="99"/>
    <w:rsid w:val="00FA2FBC"/>
    <w:pPr>
      <w:widowControl/>
      <w:numPr>
        <w:numId w:val="8"/>
      </w:numPr>
      <w:overflowPunct/>
      <w:autoSpaceDE/>
      <w:autoSpaceDN/>
      <w:adjustRightInd/>
      <w:spacing w:before="0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e">
    <w:name w:val="בולט פסקה"/>
    <w:basedOn w:val="a1"/>
    <w:uiPriority w:val="99"/>
    <w:rsid w:val="00FA2FBC"/>
    <w:pPr>
      <w:numPr>
        <w:numId w:val="27"/>
      </w:numPr>
      <w:tabs>
        <w:tab w:val="left" w:pos="1587"/>
      </w:tabs>
      <w:ind w:right="0"/>
    </w:pPr>
  </w:style>
  <w:style w:type="paragraph" w:customStyle="1" w:styleId="affd">
    <w:name w:val="דרישה בטבלא"/>
    <w:basedOn w:val="RonnyBase"/>
    <w:uiPriority w:val="99"/>
    <w:rsid w:val="00FA2FBC"/>
    <w:pPr>
      <w:spacing w:before="40" w:after="40"/>
    </w:pPr>
  </w:style>
  <w:style w:type="paragraph" w:customStyle="1" w:styleId="19">
    <w:name w:val="מסגרת1"/>
    <w:basedOn w:val="RonnyBase"/>
    <w:uiPriority w:val="99"/>
    <w:rsid w:val="00FA2FBC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c">
    <w:name w:val="מסגרת2"/>
    <w:basedOn w:val="19"/>
    <w:uiPriority w:val="99"/>
    <w:rsid w:val="00FA2FBC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e">
    <w:name w:val="זכויות"/>
    <w:basedOn w:val="2c"/>
    <w:uiPriority w:val="99"/>
    <w:rsid w:val="00FA2FB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">
    <w:name w:val="כותרת בטבלא"/>
    <w:basedOn w:val="af2"/>
    <w:uiPriority w:val="99"/>
    <w:rsid w:val="00FA2FBC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f0">
    <w:name w:val="מוסתר"/>
    <w:basedOn w:val="affe"/>
    <w:uiPriority w:val="99"/>
    <w:rsid w:val="00FA2FBC"/>
    <w:pPr>
      <w:jc w:val="left"/>
    </w:pPr>
    <w:rPr>
      <w:smallCaps/>
      <w:vanish/>
      <w:sz w:val="16"/>
      <w:szCs w:val="16"/>
    </w:rPr>
  </w:style>
  <w:style w:type="paragraph" w:customStyle="1" w:styleId="afff1">
    <w:name w:val="מלל בטבלא"/>
    <w:basedOn w:val="31"/>
    <w:uiPriority w:val="99"/>
    <w:rsid w:val="00FA2FBC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bCs w:val="0"/>
      <w:i/>
      <w:iCs/>
      <w:caps w:val="0"/>
      <w:smallCaps/>
      <w:spacing w:val="0"/>
      <w:sz w:val="24"/>
      <w:szCs w:val="36"/>
    </w:rPr>
  </w:style>
  <w:style w:type="paragraph" w:customStyle="1" w:styleId="afff2">
    <w:name w:val="מסגרת הצללה"/>
    <w:basedOn w:val="RonnyBase"/>
    <w:uiPriority w:val="99"/>
    <w:rsid w:val="00FA2FBC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character" w:styleId="Hyperlink">
    <w:name w:val="Hyperlink"/>
    <w:uiPriority w:val="99"/>
    <w:rsid w:val="00FA2FBC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FA2FBC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FA2FBC"/>
    <w:pPr>
      <w:numPr>
        <w:numId w:val="17"/>
      </w:numPr>
      <w:tabs>
        <w:tab w:val="num" w:pos="2160"/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FA2FBC"/>
    <w:pPr>
      <w:numPr>
        <w:numId w:val="19"/>
      </w:numPr>
      <w:tabs>
        <w:tab w:val="clear" w:pos="1985"/>
        <w:tab w:val="num" w:pos="2160"/>
        <w:tab w:val="left" w:pos="2520"/>
        <w:tab w:val="num" w:pos="3240"/>
      </w:tabs>
      <w:ind w:left="2520" w:right="0" w:hanging="360"/>
    </w:pPr>
  </w:style>
  <w:style w:type="paragraph" w:styleId="51">
    <w:name w:val="List Number 5"/>
    <w:basedOn w:val="Normal5"/>
    <w:uiPriority w:val="99"/>
    <w:rsid w:val="00FA2FBC"/>
    <w:pPr>
      <w:numPr>
        <w:numId w:val="18"/>
      </w:numPr>
      <w:tabs>
        <w:tab w:val="clear" w:pos="3600"/>
        <w:tab w:val="num" w:pos="1080"/>
        <w:tab w:val="num" w:pos="1985"/>
        <w:tab w:val="num" w:pos="2160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FA2FBC"/>
    <w:pPr>
      <w:numPr>
        <w:numId w:val="20"/>
      </w:numPr>
      <w:tabs>
        <w:tab w:val="clear" w:pos="2835"/>
        <w:tab w:val="num" w:pos="1800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FA2FBC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FA2FBC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2">
    <w:name w:val="בולט בטבלה"/>
    <w:uiPriority w:val="99"/>
    <w:rsid w:val="00FA2FBC"/>
    <w:pPr>
      <w:numPr>
        <w:numId w:val="31"/>
      </w:numPr>
      <w:bidi/>
      <w:spacing w:before="0" w:after="0" w:line="300" w:lineRule="auto"/>
      <w:ind w:left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3">
    <w:name w:val="מלל בתרשים"/>
    <w:basedOn w:val="af3"/>
    <w:uiPriority w:val="99"/>
    <w:rsid w:val="00FA2FBC"/>
    <w:pPr>
      <w:bidi w:val="0"/>
      <w:jc w:val="center"/>
    </w:pPr>
    <w:rPr>
      <w:snapToGrid w:val="0"/>
      <w:color w:val="000000"/>
      <w:sz w:val="20"/>
      <w:szCs w:val="20"/>
      <w:lang w:eastAsia="he-IL"/>
    </w:rPr>
  </w:style>
  <w:style w:type="paragraph" w:styleId="2d">
    <w:name w:val="Body Text Indent 2"/>
    <w:basedOn w:val="af3"/>
    <w:link w:val="2e"/>
    <w:rsid w:val="00FA2FBC"/>
    <w:pPr>
      <w:tabs>
        <w:tab w:val="left" w:pos="404"/>
      </w:tabs>
      <w:spacing w:before="240"/>
      <w:ind w:left="406" w:hanging="400"/>
      <w:jc w:val="both"/>
    </w:pPr>
    <w:rPr>
      <w:rFonts w:ascii="David" w:hAnsi="David"/>
      <w:noProof/>
      <w:szCs w:val="22"/>
    </w:rPr>
  </w:style>
  <w:style w:type="character" w:customStyle="1" w:styleId="2e">
    <w:name w:val="כניסה בגוף טקסט 2 תו"/>
    <w:basedOn w:val="af4"/>
    <w:link w:val="2d"/>
    <w:uiPriority w:val="99"/>
    <w:rsid w:val="00FA2FBC"/>
    <w:rPr>
      <w:rFonts w:ascii="David" w:eastAsia="Times New Roman" w:hAnsi="David" w:cs="David"/>
      <w:noProof/>
    </w:rPr>
  </w:style>
  <w:style w:type="paragraph" w:styleId="2f">
    <w:name w:val="List Continue 2"/>
    <w:basedOn w:val="af3"/>
    <w:uiPriority w:val="99"/>
    <w:rsid w:val="00FA2FBC"/>
    <w:pPr>
      <w:widowControl w:val="0"/>
      <w:overflowPunct w:val="0"/>
      <w:autoSpaceDE w:val="0"/>
      <w:autoSpaceDN w:val="0"/>
      <w:bidi w:val="0"/>
      <w:adjustRightInd w:val="0"/>
      <w:spacing w:after="120"/>
      <w:ind w:left="566"/>
      <w:textAlignment w:val="baseline"/>
    </w:pPr>
    <w:rPr>
      <w:lang w:eastAsia="he-IL"/>
    </w:rPr>
  </w:style>
  <w:style w:type="paragraph" w:styleId="afff4">
    <w:name w:val="Balloon Text"/>
    <w:basedOn w:val="af3"/>
    <w:link w:val="afff5"/>
    <w:uiPriority w:val="99"/>
    <w:rsid w:val="00FA2FBC"/>
    <w:rPr>
      <w:rFonts w:ascii="Tahoma" w:hAnsi="Tahoma" w:cs="Tahoma"/>
      <w:sz w:val="16"/>
      <w:szCs w:val="16"/>
    </w:rPr>
  </w:style>
  <w:style w:type="character" w:customStyle="1" w:styleId="afff5">
    <w:name w:val="טקסט בלונים תו"/>
    <w:basedOn w:val="af4"/>
    <w:link w:val="afff4"/>
    <w:uiPriority w:val="99"/>
    <w:rsid w:val="00FA2FBC"/>
    <w:rPr>
      <w:rFonts w:ascii="Tahoma" w:eastAsia="Times New Roman" w:hAnsi="Tahoma" w:cs="Tahoma"/>
      <w:sz w:val="16"/>
      <w:szCs w:val="16"/>
    </w:rPr>
  </w:style>
  <w:style w:type="paragraph" w:styleId="afff6">
    <w:name w:val="Document Map"/>
    <w:basedOn w:val="af3"/>
    <w:link w:val="afff7"/>
    <w:uiPriority w:val="99"/>
    <w:rsid w:val="00FA2FBC"/>
    <w:pPr>
      <w:shd w:val="clear" w:color="auto" w:fill="000080"/>
    </w:pPr>
    <w:rPr>
      <w:rFonts w:ascii="Tahoma" w:hAnsi="Tahoma" w:cs="Tahoma"/>
    </w:rPr>
  </w:style>
  <w:style w:type="character" w:customStyle="1" w:styleId="afff7">
    <w:name w:val="מפת מסמך תו"/>
    <w:basedOn w:val="af4"/>
    <w:link w:val="afff6"/>
    <w:uiPriority w:val="99"/>
    <w:rsid w:val="00FA2FBC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f3"/>
    <w:link w:val="NormalWeb0"/>
    <w:uiPriority w:val="99"/>
    <w:rsid w:val="00FA2FBC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rsid w:val="00FA2FBC"/>
    <w:rPr>
      <w:rFonts w:ascii="Times New Roman" w:eastAsia="Times New Roman" w:hAnsi="Times New Roman" w:cs="Times New Roman"/>
      <w:sz w:val="24"/>
      <w:szCs w:val="24"/>
    </w:rPr>
  </w:style>
  <w:style w:type="character" w:styleId="afff8">
    <w:name w:val="annotation reference"/>
    <w:rsid w:val="00FA2FBC"/>
    <w:rPr>
      <w:sz w:val="16"/>
      <w:szCs w:val="16"/>
    </w:rPr>
  </w:style>
  <w:style w:type="paragraph" w:styleId="afff9">
    <w:name w:val="annotation subject"/>
    <w:basedOn w:val="aff0"/>
    <w:next w:val="aff0"/>
    <w:link w:val="afffa"/>
    <w:uiPriority w:val="99"/>
    <w:rsid w:val="00FA2FBC"/>
    <w:rPr>
      <w:b/>
      <w:bCs/>
    </w:rPr>
  </w:style>
  <w:style w:type="character" w:customStyle="1" w:styleId="afffa">
    <w:name w:val="נושא הערה תו"/>
    <w:basedOn w:val="17"/>
    <w:link w:val="afff9"/>
    <w:uiPriority w:val="99"/>
    <w:rsid w:val="00FA2FBC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ffb">
    <w:name w:val="בסיס"/>
    <w:uiPriority w:val="99"/>
    <w:rsid w:val="00FA2FBC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f3"/>
    <w:rsid w:val="00FA2FBC"/>
    <w:pPr>
      <w:numPr>
        <w:numId w:val="9"/>
      </w:numPr>
      <w:spacing w:before="120" w:line="320" w:lineRule="exact"/>
      <w:ind w:right="0"/>
      <w:jc w:val="both"/>
    </w:pPr>
    <w:rPr>
      <w:lang w:eastAsia="he-IL"/>
    </w:rPr>
  </w:style>
  <w:style w:type="paragraph" w:customStyle="1" w:styleId="BulletList2">
    <w:name w:val="Bullet List 2"/>
    <w:basedOn w:val="af3"/>
    <w:rsid w:val="00FA2FBC"/>
    <w:pPr>
      <w:numPr>
        <w:numId w:val="32"/>
      </w:numPr>
      <w:spacing w:before="120" w:line="320" w:lineRule="exact"/>
      <w:ind w:right="0"/>
      <w:jc w:val="both"/>
    </w:pPr>
    <w:rPr>
      <w:lang w:eastAsia="he-IL"/>
    </w:rPr>
  </w:style>
  <w:style w:type="paragraph" w:customStyle="1" w:styleId="AlphaList1">
    <w:name w:val="Alpha List 1"/>
    <w:basedOn w:val="af3"/>
    <w:rsid w:val="00FA2FBC"/>
    <w:pPr>
      <w:numPr>
        <w:numId w:val="10"/>
      </w:numPr>
      <w:spacing w:before="120" w:line="320" w:lineRule="exact"/>
      <w:ind w:right="0"/>
      <w:jc w:val="both"/>
    </w:pPr>
    <w:rPr>
      <w:lang w:eastAsia="he-IL"/>
    </w:rPr>
  </w:style>
  <w:style w:type="paragraph" w:customStyle="1" w:styleId="afffc">
    <w:name w:val="כותרת נושא"/>
    <w:basedOn w:val="afffd"/>
    <w:rsid w:val="00FA2FBC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d">
    <w:name w:val="Subtitle"/>
    <w:basedOn w:val="afffb"/>
    <w:link w:val="afffe"/>
    <w:rsid w:val="00FA2FBC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e">
    <w:name w:val="כותרת משנה תו"/>
    <w:basedOn w:val="af4"/>
    <w:link w:val="afffd"/>
    <w:rsid w:val="00FA2FBC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f3"/>
    <w:uiPriority w:val="99"/>
    <w:rsid w:val="00FA2FBC"/>
    <w:pPr>
      <w:spacing w:before="120" w:line="320" w:lineRule="exact"/>
      <w:jc w:val="both"/>
    </w:pPr>
    <w:rPr>
      <w:lang w:eastAsia="he-IL"/>
    </w:rPr>
  </w:style>
  <w:style w:type="paragraph" w:customStyle="1" w:styleId="DataItemB">
    <w:name w:val="DataItemB"/>
    <w:basedOn w:val="af3"/>
    <w:uiPriority w:val="99"/>
    <w:rsid w:val="00FA2FBC"/>
    <w:pPr>
      <w:spacing w:before="120" w:line="320" w:lineRule="exact"/>
      <w:jc w:val="both"/>
    </w:pPr>
    <w:rPr>
      <w:b/>
      <w:bCs/>
      <w:lang w:eastAsia="he-IL"/>
    </w:rPr>
  </w:style>
  <w:style w:type="paragraph" w:customStyle="1" w:styleId="81">
    <w:name w:val="8"/>
    <w:basedOn w:val="afffb"/>
    <w:next w:val="affff"/>
    <w:uiPriority w:val="99"/>
    <w:rsid w:val="00FA2FBC"/>
    <w:pPr>
      <w:keepLines/>
      <w:ind w:left="568" w:right="284" w:hanging="284"/>
    </w:pPr>
    <w:rPr>
      <w:sz w:val="16"/>
      <w:szCs w:val="20"/>
    </w:rPr>
  </w:style>
  <w:style w:type="paragraph" w:styleId="affff">
    <w:name w:val="footnote text"/>
    <w:basedOn w:val="af3"/>
    <w:link w:val="affff0"/>
    <w:uiPriority w:val="99"/>
    <w:rsid w:val="00FA2FBC"/>
    <w:rPr>
      <w:sz w:val="20"/>
      <w:szCs w:val="20"/>
    </w:rPr>
  </w:style>
  <w:style w:type="character" w:customStyle="1" w:styleId="affff0">
    <w:name w:val="טקסט הערת שוליים תו"/>
    <w:basedOn w:val="af4"/>
    <w:link w:val="affff"/>
    <w:uiPriority w:val="99"/>
    <w:rsid w:val="00FA2FBC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f3"/>
    <w:uiPriority w:val="99"/>
    <w:rsid w:val="00FA2FBC"/>
    <w:pPr>
      <w:spacing w:before="75" w:line="280" w:lineRule="atLeast"/>
    </w:pPr>
    <w:rPr>
      <w:lang w:eastAsia="he-IL"/>
    </w:rPr>
  </w:style>
  <w:style w:type="paragraph" w:styleId="affff1">
    <w:name w:val="Plain Text"/>
    <w:basedOn w:val="af3"/>
    <w:link w:val="affff2"/>
    <w:uiPriority w:val="99"/>
    <w:rsid w:val="00FA2FBC"/>
    <w:pPr>
      <w:spacing w:after="120"/>
      <w:jc w:val="both"/>
    </w:pPr>
    <w:rPr>
      <w:rFonts w:cs="Levenim MT"/>
      <w:snapToGrid w:val="0"/>
      <w:szCs w:val="22"/>
      <w:lang w:eastAsia="he-IL"/>
    </w:rPr>
  </w:style>
  <w:style w:type="character" w:customStyle="1" w:styleId="affff2">
    <w:name w:val="טקסט רגיל תו"/>
    <w:basedOn w:val="af4"/>
    <w:link w:val="affff1"/>
    <w:uiPriority w:val="99"/>
    <w:rsid w:val="00FA2FBC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ffa"/>
    <w:uiPriority w:val="99"/>
    <w:rsid w:val="00FA2FBC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szCs w:val="24"/>
      <w:lang w:eastAsia="en-US"/>
    </w:rPr>
  </w:style>
  <w:style w:type="paragraph" w:customStyle="1" w:styleId="FrameShadowed">
    <w:name w:val="Frame Shadowed"/>
    <w:basedOn w:val="af3"/>
    <w:uiPriority w:val="99"/>
    <w:rsid w:val="00FA2FBC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lang w:eastAsia="he-IL"/>
    </w:rPr>
  </w:style>
  <w:style w:type="character" w:styleId="FollowedHyperlink">
    <w:name w:val="FollowedHyperlink"/>
    <w:rsid w:val="00FA2FBC"/>
    <w:rPr>
      <w:color w:val="800080"/>
      <w:u w:val="single"/>
    </w:rPr>
  </w:style>
  <w:style w:type="paragraph" w:customStyle="1" w:styleId="affff3">
    <w:name w:val="תהליך"/>
    <w:basedOn w:val="42"/>
    <w:uiPriority w:val="99"/>
    <w:rsid w:val="00FA2FBC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caps w:val="0"/>
      <w:smallCaps/>
      <w:color w:val="000000"/>
      <w:spacing w:val="20"/>
      <w:sz w:val="20"/>
    </w:rPr>
  </w:style>
  <w:style w:type="paragraph" w:customStyle="1" w:styleId="TEXT1">
    <w:name w:val="TEXT1"/>
    <w:basedOn w:val="15"/>
    <w:uiPriority w:val="99"/>
    <w:rsid w:val="00FA2FBC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f5"/>
    <w:uiPriority w:val="99"/>
    <w:rsid w:val="00FA2FBC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FA2FBC"/>
    <w:pPr>
      <w:ind w:left="1134" w:right="709"/>
    </w:pPr>
    <w:rPr>
      <w:color w:val="auto"/>
    </w:rPr>
  </w:style>
  <w:style w:type="paragraph" w:customStyle="1" w:styleId="1a">
    <w:name w:val="פסקה1"/>
    <w:uiPriority w:val="99"/>
    <w:rsid w:val="00FA2FBC"/>
    <w:pPr>
      <w:bidi/>
      <w:spacing w:before="0"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af3"/>
    <w:uiPriority w:val="99"/>
    <w:rsid w:val="00FA2FBC"/>
    <w:pPr>
      <w:numPr>
        <w:numId w:val="33"/>
      </w:numPr>
      <w:spacing w:before="120"/>
      <w:ind w:right="0"/>
      <w:jc w:val="both"/>
    </w:pPr>
    <w:rPr>
      <w:smallCaps/>
      <w:snapToGrid w:val="0"/>
      <w:sz w:val="20"/>
    </w:rPr>
  </w:style>
  <w:style w:type="character" w:styleId="affff4">
    <w:name w:val="footnote reference"/>
    <w:uiPriority w:val="99"/>
    <w:rsid w:val="00FA2FBC"/>
    <w:rPr>
      <w:vertAlign w:val="superscript"/>
    </w:rPr>
  </w:style>
  <w:style w:type="paragraph" w:customStyle="1" w:styleId="paragraph">
    <w:name w:val="paragraph"/>
    <w:basedOn w:val="Normal1"/>
    <w:rsid w:val="00FA2FBC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affff5">
    <w:name w:val="כותרת"/>
    <w:basedOn w:val="af3"/>
    <w:rsid w:val="00FA2FBC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b/>
      <w:bCs/>
      <w:sz w:val="20"/>
      <w:szCs w:val="36"/>
      <w:lang w:eastAsia="he-IL"/>
    </w:rPr>
  </w:style>
  <w:style w:type="paragraph" w:customStyle="1" w:styleId="affff6">
    <w:name w:val="כותרות"/>
    <w:basedOn w:val="af3"/>
    <w:uiPriority w:val="99"/>
    <w:rsid w:val="00FA2FBC"/>
    <w:pPr>
      <w:overflowPunct w:val="0"/>
      <w:autoSpaceDE w:val="0"/>
      <w:autoSpaceDN w:val="0"/>
      <w:adjustRightInd w:val="0"/>
      <w:jc w:val="center"/>
      <w:textAlignment w:val="baseline"/>
    </w:pPr>
    <w:rPr>
      <w:sz w:val="20"/>
      <w:lang w:eastAsia="he-IL"/>
    </w:rPr>
  </w:style>
  <w:style w:type="paragraph" w:customStyle="1" w:styleId="affff7">
    <w:name w:val="הואיל"/>
    <w:basedOn w:val="affff6"/>
    <w:rsid w:val="00FA2FBC"/>
    <w:pPr>
      <w:spacing w:before="120" w:after="120"/>
      <w:ind w:left="799" w:hanging="799"/>
      <w:jc w:val="both"/>
    </w:pPr>
  </w:style>
  <w:style w:type="paragraph" w:customStyle="1" w:styleId="N1">
    <w:name w:val="N1"/>
    <w:basedOn w:val="af3"/>
    <w:next w:val="24"/>
    <w:rsid w:val="00FA2FBC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sz w:val="20"/>
      <w:lang w:eastAsia="he-IL"/>
    </w:rPr>
  </w:style>
  <w:style w:type="paragraph" w:customStyle="1" w:styleId="affff8">
    <w:name w:val="הגדרות"/>
    <w:basedOn w:val="N1"/>
    <w:rsid w:val="00FA2FBC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FA2FBC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9">
    <w:name w:val="חחחלח"/>
    <w:basedOn w:val="24"/>
    <w:uiPriority w:val="99"/>
    <w:rsid w:val="00FA2FBC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f3"/>
    <w:rsid w:val="00FA2F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Cs w:val="22"/>
      <w:lang w:eastAsia="he-IL"/>
    </w:rPr>
  </w:style>
  <w:style w:type="paragraph" w:customStyle="1" w:styleId="xl25">
    <w:name w:val="xl25"/>
    <w:basedOn w:val="af3"/>
    <w:rsid w:val="00FA2F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Cs w:val="22"/>
      <w:lang w:eastAsia="he-IL"/>
    </w:rPr>
  </w:style>
  <w:style w:type="paragraph" w:customStyle="1" w:styleId="xl26">
    <w:name w:val="xl26"/>
    <w:basedOn w:val="af3"/>
    <w:uiPriority w:val="99"/>
    <w:rsid w:val="00FA2F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Cs w:val="22"/>
      <w:lang w:eastAsia="he-IL"/>
    </w:rPr>
  </w:style>
  <w:style w:type="paragraph" w:customStyle="1" w:styleId="xl27">
    <w:name w:val="xl27"/>
    <w:basedOn w:val="af3"/>
    <w:rsid w:val="00FA2FB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Cs w:val="22"/>
      <w:lang w:eastAsia="he-IL"/>
    </w:rPr>
  </w:style>
  <w:style w:type="paragraph" w:customStyle="1" w:styleId="xl28">
    <w:name w:val="xl28"/>
    <w:basedOn w:val="af3"/>
    <w:rsid w:val="00FA2FB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Cs w:val="22"/>
      <w:lang w:eastAsia="he-IL"/>
    </w:rPr>
  </w:style>
  <w:style w:type="paragraph" w:customStyle="1" w:styleId="xl29">
    <w:name w:val="xl29"/>
    <w:basedOn w:val="af3"/>
    <w:rsid w:val="00FA2FB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Cs w:val="22"/>
      <w:lang w:eastAsia="he-IL"/>
    </w:rPr>
  </w:style>
  <w:style w:type="table" w:styleId="affffa">
    <w:name w:val="Table Grid"/>
    <w:basedOn w:val="af5"/>
    <w:uiPriority w:val="59"/>
    <w:rsid w:val="00FA2FBC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0">
    <w:name w:val="List 2"/>
    <w:basedOn w:val="af3"/>
    <w:rsid w:val="00FA2FBC"/>
    <w:pPr>
      <w:ind w:left="720" w:hanging="360"/>
    </w:pPr>
  </w:style>
  <w:style w:type="paragraph" w:customStyle="1" w:styleId="30">
    <w:name w:val="כותרת3 מכרז"/>
    <w:basedOn w:val="af3"/>
    <w:rsid w:val="00FA2FBC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f3"/>
    <w:rsid w:val="00FA2FBC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1">
    <w:name w:val="פיסקה2"/>
    <w:basedOn w:val="af3"/>
    <w:rsid w:val="00FA2FBC"/>
    <w:pPr>
      <w:tabs>
        <w:tab w:val="left" w:pos="1800"/>
      </w:tabs>
      <w:overflowPunct w:val="0"/>
      <w:autoSpaceDE w:val="0"/>
      <w:autoSpaceDN w:val="0"/>
      <w:adjustRightInd w:val="0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f3"/>
    <w:uiPriority w:val="99"/>
    <w:rsid w:val="00FA2FBC"/>
    <w:pPr>
      <w:keepNext/>
      <w:keepLines/>
      <w:spacing w:before="120" w:after="120"/>
      <w:ind w:right="969"/>
      <w:outlineLvl w:val="2"/>
    </w:pPr>
  </w:style>
  <w:style w:type="paragraph" w:customStyle="1" w:styleId="20">
    <w:name w:val="רמה 2"/>
    <w:basedOn w:val="afe"/>
    <w:link w:val="2f2"/>
    <w:uiPriority w:val="99"/>
    <w:rsid w:val="00FA2FBC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2">
    <w:name w:val="רמה 2 תו"/>
    <w:basedOn w:val="afd"/>
    <w:link w:val="20"/>
    <w:uiPriority w:val="99"/>
    <w:rsid w:val="00FA2FBC"/>
    <w:rPr>
      <w:rFonts w:cs="Narkisim"/>
      <w:sz w:val="24"/>
      <w:szCs w:val="24"/>
    </w:rPr>
  </w:style>
  <w:style w:type="paragraph" w:styleId="39">
    <w:name w:val="Body Text Indent 3"/>
    <w:basedOn w:val="af3"/>
    <w:link w:val="3a"/>
    <w:uiPriority w:val="99"/>
    <w:rsid w:val="00FA2FBC"/>
    <w:pPr>
      <w:spacing w:after="120"/>
      <w:ind w:left="360"/>
    </w:pPr>
    <w:rPr>
      <w:sz w:val="16"/>
      <w:szCs w:val="16"/>
    </w:rPr>
  </w:style>
  <w:style w:type="character" w:customStyle="1" w:styleId="3a">
    <w:name w:val="כניסה בגוף טקסט 3 תו"/>
    <w:basedOn w:val="af4"/>
    <w:link w:val="39"/>
    <w:uiPriority w:val="99"/>
    <w:rsid w:val="00FA2FBC"/>
    <w:rPr>
      <w:rFonts w:ascii="Times New Roman" w:eastAsia="Times New Roman" w:hAnsi="Times New Roman" w:cs="Times New Roman"/>
      <w:sz w:val="16"/>
      <w:szCs w:val="16"/>
    </w:rPr>
  </w:style>
  <w:style w:type="paragraph" w:customStyle="1" w:styleId="56">
    <w:name w:val="5"/>
    <w:basedOn w:val="af3"/>
    <w:next w:val="a"/>
    <w:uiPriority w:val="99"/>
    <w:rsid w:val="00FA2FBC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6">
    <w:name w:val="4"/>
    <w:basedOn w:val="af3"/>
    <w:next w:val="a"/>
    <w:uiPriority w:val="99"/>
    <w:rsid w:val="00FA2FBC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b">
    <w:name w:val="3"/>
    <w:basedOn w:val="af3"/>
    <w:next w:val="a"/>
    <w:uiPriority w:val="99"/>
    <w:rsid w:val="00FA2FBC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3">
    <w:name w:val="2"/>
    <w:basedOn w:val="af3"/>
    <w:next w:val="affff1"/>
    <w:uiPriority w:val="99"/>
    <w:rsid w:val="00FA2FBC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f3"/>
    <w:next w:val="aff2"/>
    <w:rsid w:val="00FA2FBC"/>
    <w:pPr>
      <w:tabs>
        <w:tab w:val="center" w:pos="4153"/>
        <w:tab w:val="right" w:pos="8306"/>
      </w:tabs>
    </w:pPr>
  </w:style>
  <w:style w:type="paragraph" w:customStyle="1" w:styleId="3c">
    <w:name w:val="תוכן3"/>
    <w:basedOn w:val="af3"/>
    <w:link w:val="3d"/>
    <w:rsid w:val="00FA2FBC"/>
    <w:pPr>
      <w:spacing w:before="120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d">
    <w:name w:val="תוכן3 תו"/>
    <w:basedOn w:val="47"/>
    <w:link w:val="3c"/>
    <w:rsid w:val="00FA2FBC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7">
    <w:name w:val="סגנון4 תו"/>
    <w:basedOn w:val="af4"/>
    <w:link w:val="48"/>
    <w:rsid w:val="00FA2FBC"/>
    <w:rPr>
      <w:rFonts w:cs="David"/>
      <w:szCs w:val="24"/>
      <w:lang w:eastAsia="he-IL"/>
    </w:rPr>
  </w:style>
  <w:style w:type="paragraph" w:customStyle="1" w:styleId="48">
    <w:name w:val="סגנון4"/>
    <w:basedOn w:val="3e"/>
    <w:link w:val="47"/>
    <w:rsid w:val="00FA2FBC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styleId="3e">
    <w:name w:val="List 3"/>
    <w:basedOn w:val="af3"/>
    <w:rsid w:val="00FA2FBC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1">
    <w:name w:val="רמה 1"/>
    <w:basedOn w:val="afe"/>
    <w:next w:val="20"/>
    <w:uiPriority w:val="99"/>
    <w:rsid w:val="00FA2FBC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c">
    <w:name w:val="כותרת נספח תו תו"/>
    <w:basedOn w:val="24"/>
    <w:next w:val="afe"/>
    <w:link w:val="affffb"/>
    <w:uiPriority w:val="99"/>
    <w:rsid w:val="00FA2FBC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b">
    <w:name w:val="כותרת נספח תו תו תו"/>
    <w:link w:val="ac"/>
    <w:uiPriority w:val="99"/>
    <w:rsid w:val="00FA2FBC"/>
    <w:rPr>
      <w:rFonts w:ascii="Calibri" w:eastAsia="Times New Roman" w:hAnsi="Calibri" w:cs="David"/>
      <w:b/>
      <w:bCs/>
      <w:sz w:val="36"/>
      <w:szCs w:val="32"/>
    </w:rPr>
  </w:style>
  <w:style w:type="paragraph" w:customStyle="1" w:styleId="3f">
    <w:name w:val="פיסקה3"/>
    <w:basedOn w:val="af3"/>
    <w:uiPriority w:val="99"/>
    <w:rsid w:val="00FA2FBC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9">
    <w:name w:val="פיסקה4"/>
    <w:basedOn w:val="af3"/>
    <w:uiPriority w:val="99"/>
    <w:rsid w:val="00FA2FBC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7">
    <w:name w:val="פיסקה5"/>
    <w:basedOn w:val="af3"/>
    <w:uiPriority w:val="99"/>
    <w:rsid w:val="00FA2FBC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f3"/>
    <w:uiPriority w:val="99"/>
    <w:rsid w:val="00FA2FBC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f3"/>
    <w:uiPriority w:val="99"/>
    <w:rsid w:val="00FA2FBC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rsid w:val="00FA2FBC"/>
    <w:pPr>
      <w:numPr>
        <w:ilvl w:val="6"/>
      </w:numPr>
      <w:tabs>
        <w:tab w:val="num" w:pos="360"/>
        <w:tab w:val="left" w:pos="2610"/>
        <w:tab w:val="num" w:pos="3240"/>
        <w:tab w:val="num" w:pos="3600"/>
      </w:tabs>
      <w:ind w:left="2610" w:hanging="284"/>
    </w:pPr>
  </w:style>
  <w:style w:type="paragraph" w:customStyle="1" w:styleId="60">
    <w:name w:val="ממוספר 6 תו תו תו"/>
    <w:basedOn w:val="55"/>
    <w:rsid w:val="00FA2FBC"/>
    <w:pPr>
      <w:numPr>
        <w:ilvl w:val="5"/>
        <w:numId w:val="49"/>
      </w:numPr>
      <w:tabs>
        <w:tab w:val="num" w:pos="360"/>
        <w:tab w:val="num" w:pos="3240"/>
      </w:tabs>
      <w:ind w:left="2043" w:hanging="284"/>
    </w:pPr>
  </w:style>
  <w:style w:type="paragraph" w:styleId="affffc">
    <w:name w:val="List"/>
    <w:aliases w:val="list1"/>
    <w:basedOn w:val="af3"/>
    <w:rsid w:val="00FA2FBC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a">
    <w:name w:val="List 4"/>
    <w:basedOn w:val="af3"/>
    <w:uiPriority w:val="99"/>
    <w:rsid w:val="00FA2FBC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f3"/>
    <w:uiPriority w:val="99"/>
    <w:rsid w:val="00FA2FBC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0">
    <w:name w:val="List Bullet 3"/>
    <w:basedOn w:val="af3"/>
    <w:autoRedefine/>
    <w:rsid w:val="00FA2FBC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1">
    <w:name w:val="List Number 3"/>
    <w:basedOn w:val="af3"/>
    <w:rsid w:val="00FA2FBC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d">
    <w:name w:val="List Continue"/>
    <w:basedOn w:val="af3"/>
    <w:uiPriority w:val="99"/>
    <w:rsid w:val="00FA2FBC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Continue 3"/>
    <w:basedOn w:val="af3"/>
    <w:uiPriority w:val="99"/>
    <w:rsid w:val="00FA2FBC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b">
    <w:name w:val="List Continue 4"/>
    <w:basedOn w:val="af3"/>
    <w:uiPriority w:val="99"/>
    <w:rsid w:val="00FA2FBC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8">
    <w:name w:val="List Continue 5"/>
    <w:basedOn w:val="af3"/>
    <w:uiPriority w:val="99"/>
    <w:rsid w:val="00FA2FBC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3">
    <w:name w:val="כותרת3"/>
    <w:basedOn w:val="af3"/>
    <w:next w:val="af3"/>
    <w:uiPriority w:val="99"/>
    <w:rsid w:val="00FA2FBC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e">
    <w:name w:val="בכבוד"/>
    <w:basedOn w:val="af3"/>
    <w:uiPriority w:val="99"/>
    <w:rsid w:val="00FA2FBC"/>
    <w:pPr>
      <w:tabs>
        <w:tab w:val="center" w:pos="5612"/>
      </w:tabs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f3"/>
    <w:uiPriority w:val="99"/>
    <w:rsid w:val="00FA2FBC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sz w:val="20"/>
      <w:lang w:eastAsia="he-IL"/>
    </w:rPr>
  </w:style>
  <w:style w:type="paragraph" w:customStyle="1" w:styleId="BulletList1">
    <w:name w:val="Bullet List 1"/>
    <w:basedOn w:val="af3"/>
    <w:rsid w:val="00FA2FBC"/>
    <w:pPr>
      <w:tabs>
        <w:tab w:val="num" w:pos="794"/>
      </w:tabs>
      <w:spacing w:before="120" w:line="320" w:lineRule="exact"/>
      <w:ind w:left="794" w:hanging="397"/>
      <w:jc w:val="both"/>
    </w:pPr>
    <w:rPr>
      <w:lang w:eastAsia="he-IL"/>
    </w:rPr>
  </w:style>
  <w:style w:type="paragraph" w:customStyle="1" w:styleId="Normal2Title">
    <w:name w:val="Normal2 Title"/>
    <w:basedOn w:val="af3"/>
    <w:next w:val="Normal2"/>
    <w:uiPriority w:val="99"/>
    <w:rsid w:val="00FA2FBC"/>
    <w:pPr>
      <w:spacing w:before="120" w:line="320" w:lineRule="exact"/>
      <w:ind w:left="795"/>
      <w:jc w:val="both"/>
    </w:pPr>
    <w:rPr>
      <w:b/>
      <w:bCs/>
      <w:lang w:eastAsia="he-IL"/>
    </w:rPr>
  </w:style>
  <w:style w:type="paragraph" w:customStyle="1" w:styleId="NumberList1">
    <w:name w:val="Number List 1"/>
    <w:basedOn w:val="af3"/>
    <w:rsid w:val="00FA2FBC"/>
    <w:pPr>
      <w:numPr>
        <w:numId w:val="36"/>
      </w:numPr>
      <w:spacing w:before="120" w:line="320" w:lineRule="exact"/>
      <w:jc w:val="both"/>
    </w:pPr>
    <w:rPr>
      <w:lang w:eastAsia="he-IL"/>
    </w:rPr>
  </w:style>
  <w:style w:type="paragraph" w:customStyle="1" w:styleId="NumberList2">
    <w:name w:val="Number List 2"/>
    <w:basedOn w:val="af3"/>
    <w:rsid w:val="00FA2FBC"/>
    <w:pPr>
      <w:numPr>
        <w:numId w:val="37"/>
      </w:numPr>
      <w:spacing w:before="120" w:line="320" w:lineRule="exact"/>
      <w:jc w:val="both"/>
    </w:pPr>
    <w:rPr>
      <w:lang w:eastAsia="he-IL"/>
    </w:rPr>
  </w:style>
  <w:style w:type="paragraph" w:customStyle="1" w:styleId="Frame1">
    <w:name w:val="Frame 1"/>
    <w:basedOn w:val="af3"/>
    <w:uiPriority w:val="99"/>
    <w:rsid w:val="00FA2FBC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lang w:eastAsia="he-IL"/>
    </w:rPr>
  </w:style>
  <w:style w:type="paragraph" w:customStyle="1" w:styleId="SubjectTitle">
    <w:name w:val="Subject Title"/>
    <w:basedOn w:val="24"/>
    <w:next w:val="Normal1"/>
    <w:uiPriority w:val="99"/>
    <w:rsid w:val="00FA2FBC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f3"/>
    <w:next w:val="Normal1"/>
    <w:uiPriority w:val="99"/>
    <w:rsid w:val="00FA2FBC"/>
    <w:pPr>
      <w:pageBreakBefore/>
      <w:spacing w:before="120" w:after="120" w:line="320" w:lineRule="exact"/>
      <w:jc w:val="center"/>
    </w:pPr>
    <w:rPr>
      <w:b/>
      <w:bCs/>
      <w:smallCaps/>
      <w:spacing w:val="60"/>
      <w:sz w:val="28"/>
      <w:szCs w:val="32"/>
      <w:lang w:eastAsia="he-IL"/>
    </w:rPr>
  </w:style>
  <w:style w:type="paragraph" w:customStyle="1" w:styleId="a4">
    <w:name w:val="א.ב.ג"/>
    <w:basedOn w:val="afe"/>
    <w:rsid w:val="00FA2FBC"/>
    <w:pPr>
      <w:numPr>
        <w:numId w:val="38"/>
      </w:numPr>
      <w:tabs>
        <w:tab w:val="clear" w:pos="360"/>
        <w:tab w:val="num" w:pos="700"/>
        <w:tab w:val="num" w:pos="1355"/>
      </w:tabs>
      <w:ind w:left="624" w:right="624" w:hanging="284"/>
    </w:pPr>
  </w:style>
  <w:style w:type="paragraph" w:customStyle="1" w:styleId="afffff">
    <w:name w:val="טבלה"/>
    <w:basedOn w:val="afe"/>
    <w:uiPriority w:val="99"/>
    <w:rsid w:val="00FA2FBC"/>
    <w:pPr>
      <w:spacing w:before="120" w:beforeAutospacing="0" w:after="120" w:line="240" w:lineRule="auto"/>
    </w:pPr>
  </w:style>
  <w:style w:type="paragraph" w:customStyle="1" w:styleId="Letter1">
    <w:name w:val="Letter1"/>
    <w:basedOn w:val="af3"/>
    <w:uiPriority w:val="99"/>
    <w:rsid w:val="00FA2FBC"/>
    <w:pPr>
      <w:numPr>
        <w:numId w:val="39"/>
      </w:numPr>
      <w:spacing w:before="120" w:after="120"/>
      <w:ind w:right="720"/>
      <w:jc w:val="both"/>
    </w:pPr>
  </w:style>
  <w:style w:type="paragraph" w:customStyle="1" w:styleId="Letter2">
    <w:name w:val="Letter2"/>
    <w:basedOn w:val="af3"/>
    <w:uiPriority w:val="99"/>
    <w:rsid w:val="00FA2FBC"/>
    <w:pPr>
      <w:numPr>
        <w:ilvl w:val="1"/>
        <w:numId w:val="40"/>
      </w:numPr>
      <w:spacing w:before="120" w:after="120"/>
      <w:jc w:val="both"/>
    </w:pPr>
  </w:style>
  <w:style w:type="paragraph" w:styleId="afffff0">
    <w:name w:val="Block Text"/>
    <w:basedOn w:val="af3"/>
    <w:rsid w:val="00FA2FBC"/>
    <w:pPr>
      <w:spacing w:before="120" w:after="120"/>
      <w:ind w:left="720"/>
    </w:pPr>
  </w:style>
  <w:style w:type="paragraph" w:customStyle="1" w:styleId="1d">
    <w:name w:val="גופן ברירת המחדל של פיסקה1"/>
    <w:basedOn w:val="af3"/>
    <w:uiPriority w:val="99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f3"/>
    <w:rsid w:val="00FA2FBC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9">
    <w:name w:val="סגנון5 תו"/>
    <w:basedOn w:val="2f0"/>
    <w:link w:val="5a"/>
    <w:uiPriority w:val="99"/>
    <w:rsid w:val="00FA2FBC"/>
    <w:pPr>
      <w:spacing w:before="120" w:line="320" w:lineRule="exact"/>
      <w:ind w:left="1224" w:right="1418" w:hanging="504"/>
      <w:jc w:val="both"/>
    </w:pPr>
    <w:rPr>
      <w:lang w:eastAsia="he-IL"/>
    </w:rPr>
  </w:style>
  <w:style w:type="character" w:customStyle="1" w:styleId="5a">
    <w:name w:val="סגנון5 תו תו"/>
    <w:link w:val="59"/>
    <w:uiPriority w:val="99"/>
    <w:rsid w:val="00FA2FBC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f3"/>
    <w:uiPriority w:val="99"/>
    <w:rsid w:val="00FA2FBC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f5"/>
    <w:uiPriority w:val="61"/>
    <w:rsid w:val="00FA2FBC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f5"/>
    <w:uiPriority w:val="69"/>
    <w:rsid w:val="00FA2FBC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b"/>
    <w:next w:val="affff"/>
    <w:uiPriority w:val="99"/>
    <w:rsid w:val="00FA2FBC"/>
    <w:pPr>
      <w:keepLines/>
      <w:ind w:left="568" w:right="284" w:hanging="284"/>
    </w:pPr>
    <w:rPr>
      <w:sz w:val="16"/>
      <w:szCs w:val="20"/>
    </w:rPr>
  </w:style>
  <w:style w:type="paragraph" w:customStyle="1" w:styleId="3f4">
    <w:name w:val="תוכן3 ממוספר"/>
    <w:basedOn w:val="af3"/>
    <w:rsid w:val="00FA2FBC"/>
    <w:pPr>
      <w:tabs>
        <w:tab w:val="left" w:pos="8266"/>
      </w:tabs>
      <w:spacing w:before="120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f3"/>
    <w:link w:val="AlphaList0"/>
    <w:uiPriority w:val="99"/>
    <w:rsid w:val="00FA2FBC"/>
    <w:pPr>
      <w:numPr>
        <w:numId w:val="41"/>
      </w:numPr>
      <w:spacing w:before="120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FA2FBC"/>
    <w:rPr>
      <w:rFonts w:ascii="Calibri" w:eastAsia="Times New Roman" w:hAnsi="Calibri" w:cs="David"/>
      <w:sz w:val="20"/>
      <w:szCs w:val="24"/>
    </w:rPr>
  </w:style>
  <w:style w:type="paragraph" w:customStyle="1" w:styleId="AlphaListContinue">
    <w:name w:val="Alpha List Continue"/>
    <w:basedOn w:val="af3"/>
    <w:uiPriority w:val="99"/>
    <w:rsid w:val="00FA2FBC"/>
    <w:pPr>
      <w:spacing w:before="120"/>
      <w:ind w:left="1559"/>
      <w:jc w:val="both"/>
    </w:pPr>
    <w:rPr>
      <w:sz w:val="20"/>
    </w:rPr>
  </w:style>
  <w:style w:type="paragraph" w:customStyle="1" w:styleId="Frame-Single">
    <w:name w:val="Frame-Single"/>
    <w:basedOn w:val="af3"/>
    <w:uiPriority w:val="99"/>
    <w:rsid w:val="00FA2FBC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/>
      <w:ind w:left="1575" w:right="1486"/>
      <w:jc w:val="center"/>
    </w:pPr>
    <w:rPr>
      <w:lang w:eastAsia="he-IL"/>
    </w:rPr>
  </w:style>
  <w:style w:type="paragraph" w:customStyle="1" w:styleId="TableHead0">
    <w:name w:val="Table Head"/>
    <w:basedOn w:val="af3"/>
    <w:uiPriority w:val="99"/>
    <w:rsid w:val="00FA2FBC"/>
    <w:pPr>
      <w:spacing w:before="120" w:after="120" w:line="320" w:lineRule="exact"/>
      <w:jc w:val="center"/>
    </w:pPr>
    <w:rPr>
      <w:b/>
      <w:bCs/>
      <w:lang w:eastAsia="he-IL"/>
    </w:rPr>
  </w:style>
  <w:style w:type="paragraph" w:customStyle="1" w:styleId="Frame-Double">
    <w:name w:val="Frame-Double"/>
    <w:basedOn w:val="af3"/>
    <w:uiPriority w:val="99"/>
    <w:rsid w:val="00FA2FBC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/>
      <w:ind w:left="1418" w:right="1484"/>
      <w:jc w:val="center"/>
    </w:pPr>
    <w:rPr>
      <w:lang w:eastAsia="he-IL"/>
    </w:rPr>
  </w:style>
  <w:style w:type="paragraph" w:customStyle="1" w:styleId="TableCaption">
    <w:name w:val="Table Caption"/>
    <w:basedOn w:val="af3"/>
    <w:next w:val="af3"/>
    <w:uiPriority w:val="99"/>
    <w:rsid w:val="00FA2FBC"/>
    <w:pPr>
      <w:spacing w:before="120" w:after="120" w:line="320" w:lineRule="exact"/>
      <w:jc w:val="center"/>
    </w:pPr>
    <w:rPr>
      <w:b/>
      <w:bCs/>
      <w:lang w:eastAsia="he-IL"/>
    </w:rPr>
  </w:style>
  <w:style w:type="paragraph" w:customStyle="1" w:styleId="Frame-Bold">
    <w:name w:val="Frame-Bold"/>
    <w:basedOn w:val="af3"/>
    <w:uiPriority w:val="99"/>
    <w:rsid w:val="00FA2FBC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/>
      <w:ind w:left="1418" w:right="1418"/>
      <w:jc w:val="center"/>
    </w:pPr>
    <w:rPr>
      <w:b/>
      <w:bCs/>
      <w:lang w:eastAsia="he-IL"/>
    </w:rPr>
  </w:style>
  <w:style w:type="paragraph" w:customStyle="1" w:styleId="Bullets-4-English">
    <w:name w:val="Bullets-4-English"/>
    <w:basedOn w:val="42"/>
    <w:uiPriority w:val="99"/>
    <w:rsid w:val="00FA2FBC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b w:val="0"/>
      <w:bCs w:val="0"/>
      <w:caps w:val="0"/>
      <w:color w:val="000000"/>
      <w:spacing w:val="0"/>
      <w:sz w:val="20"/>
    </w:rPr>
  </w:style>
  <w:style w:type="character" w:styleId="afffff1">
    <w:name w:val="line number"/>
    <w:basedOn w:val="af4"/>
    <w:rsid w:val="00FA2FBC"/>
  </w:style>
  <w:style w:type="paragraph" w:customStyle="1" w:styleId="14">
    <w:name w:val="מכרז 1"/>
    <w:basedOn w:val="15"/>
    <w:rsid w:val="00FA2FBC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spacing w:val="0"/>
      <w:kern w:val="28"/>
      <w:sz w:val="32"/>
      <w:szCs w:val="32"/>
    </w:rPr>
  </w:style>
  <w:style w:type="paragraph" w:customStyle="1" w:styleId="23">
    <w:name w:val="מכרז2"/>
    <w:basedOn w:val="24"/>
    <w:rsid w:val="00FA2FBC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caps w:val="0"/>
      <w:spacing w:val="0"/>
      <w:sz w:val="24"/>
      <w:szCs w:val="28"/>
    </w:rPr>
  </w:style>
  <w:style w:type="paragraph" w:customStyle="1" w:styleId="Normal30">
    <w:name w:val="Normal3 תו תו תו תו תו"/>
    <w:basedOn w:val="af3"/>
    <w:rsid w:val="00FA2FBC"/>
    <w:pPr>
      <w:keepLines/>
      <w:spacing w:before="60"/>
      <w:ind w:left="1177" w:right="-1620"/>
      <w:jc w:val="both"/>
    </w:pPr>
    <w:rPr>
      <w:rFonts w:cs="Narkisim"/>
    </w:rPr>
  </w:style>
  <w:style w:type="paragraph" w:styleId="afffff2">
    <w:name w:val="Revision"/>
    <w:hidden/>
    <w:uiPriority w:val="99"/>
    <w:rsid w:val="00FA2FBC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">
    <w:name w:val="סגנון Heading 5 + יישור מבוזר לשפה התאילנדית"/>
    <w:basedOn w:val="53"/>
    <w:uiPriority w:val="99"/>
    <w:rsid w:val="00FA2FBC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/>
      <w:caps w:val="0"/>
      <w:color w:val="000000"/>
      <w:spacing w:val="0"/>
    </w:rPr>
  </w:style>
  <w:style w:type="character" w:customStyle="1" w:styleId="afffff3">
    <w:name w:val="טקסט בסיסי תו תו"/>
    <w:rsid w:val="00FA2FBC"/>
    <w:rPr>
      <w:rFonts w:cs="Narkisim"/>
      <w:sz w:val="24"/>
      <w:szCs w:val="24"/>
      <w:lang w:val="en-US" w:eastAsia="en-US" w:bidi="he-IL"/>
    </w:rPr>
  </w:style>
  <w:style w:type="character" w:customStyle="1" w:styleId="afffff4">
    <w:name w:val="טקסט בסיסי תו תו תו"/>
    <w:rsid w:val="00FA2FBC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f3"/>
    <w:uiPriority w:val="99"/>
    <w:rsid w:val="00FA2FBC"/>
    <w:pPr>
      <w:keepLines/>
      <w:tabs>
        <w:tab w:val="num" w:pos="1998"/>
        <w:tab w:val="left" w:pos="2216"/>
      </w:tabs>
      <w:spacing w:before="60"/>
      <w:ind w:left="1998" w:hanging="648"/>
      <w:jc w:val="both"/>
    </w:pPr>
  </w:style>
  <w:style w:type="paragraph" w:customStyle="1" w:styleId="afffff5">
    <w:name w:val="כותרת ללא מספור"/>
    <w:basedOn w:val="24"/>
    <w:link w:val="afffff6"/>
    <w:uiPriority w:val="99"/>
    <w:rsid w:val="00FA2FBC"/>
    <w:pPr>
      <w:keepNext/>
      <w:keepLines/>
      <w:widowControl/>
      <w:tabs>
        <w:tab w:val="left" w:pos="1050"/>
      </w:tabs>
      <w:spacing w:after="120"/>
      <w:ind w:left="357"/>
    </w:pPr>
    <w:rPr>
      <w:caps w:val="0"/>
      <w:spacing w:val="0"/>
      <w:sz w:val="36"/>
      <w:szCs w:val="36"/>
    </w:rPr>
  </w:style>
  <w:style w:type="character" w:customStyle="1" w:styleId="afffff6">
    <w:name w:val="כותרת ללא מספור תו"/>
    <w:basedOn w:val="210"/>
    <w:link w:val="afffff5"/>
    <w:uiPriority w:val="99"/>
    <w:rsid w:val="00FA2FBC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4"/>
    <w:rsid w:val="00FA2FBC"/>
    <w:pPr>
      <w:ind w:left="0" w:firstLine="0"/>
    </w:pPr>
    <w:rPr>
      <w:b/>
      <w:bCs/>
      <w:sz w:val="28"/>
      <w:szCs w:val="28"/>
    </w:rPr>
  </w:style>
  <w:style w:type="paragraph" w:customStyle="1" w:styleId="afffff7">
    <w:name w:val="כותרת נספח"/>
    <w:basedOn w:val="24"/>
    <w:next w:val="af3"/>
    <w:link w:val="afffff8"/>
    <w:rsid w:val="00FA2FBC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8">
    <w:name w:val="כותרת נספח תו"/>
    <w:link w:val="afffff7"/>
    <w:rsid w:val="00FA2FBC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4"/>
    <w:autoRedefine/>
    <w:uiPriority w:val="99"/>
    <w:rsid w:val="00FA2FBC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f">
    <w:name w:val="כותרת סעיף"/>
    <w:basedOn w:val="af3"/>
    <w:uiPriority w:val="99"/>
    <w:rsid w:val="00FA2FBC"/>
    <w:pPr>
      <w:numPr>
        <w:numId w:val="44"/>
      </w:numPr>
      <w:spacing w:before="240"/>
      <w:jc w:val="both"/>
    </w:pPr>
    <w:rPr>
      <w:rFonts w:ascii="Arial" w:hAnsi="Arial" w:cs="Arial"/>
      <w:b/>
      <w:bCs/>
      <w:color w:val="1B3461"/>
      <w:szCs w:val="22"/>
    </w:rPr>
  </w:style>
  <w:style w:type="paragraph" w:customStyle="1" w:styleId="af0">
    <w:name w:val="טקסט סעיף"/>
    <w:basedOn w:val="af3"/>
    <w:uiPriority w:val="99"/>
    <w:rsid w:val="00FA2FBC"/>
    <w:pPr>
      <w:numPr>
        <w:ilvl w:val="1"/>
        <w:numId w:val="44"/>
      </w:numPr>
      <w:jc w:val="both"/>
    </w:pPr>
    <w:rPr>
      <w:rFonts w:ascii="Arial" w:hAnsi="Arial"/>
      <w:szCs w:val="22"/>
    </w:rPr>
  </w:style>
  <w:style w:type="paragraph" w:customStyle="1" w:styleId="af1">
    <w:name w:val="תת סעיף"/>
    <w:basedOn w:val="af3"/>
    <w:uiPriority w:val="99"/>
    <w:rsid w:val="00FA2FBC"/>
    <w:pPr>
      <w:numPr>
        <w:ilvl w:val="2"/>
        <w:numId w:val="44"/>
      </w:numPr>
      <w:jc w:val="both"/>
    </w:pPr>
    <w:rPr>
      <w:rFonts w:ascii="Arial" w:hAnsi="Arial" w:cs="Arial"/>
      <w:szCs w:val="22"/>
    </w:rPr>
  </w:style>
  <w:style w:type="paragraph" w:customStyle="1" w:styleId="12">
    <w:name w:val="תת סעיף1"/>
    <w:basedOn w:val="af1"/>
    <w:uiPriority w:val="99"/>
    <w:rsid w:val="00FA2FBC"/>
    <w:pPr>
      <w:numPr>
        <w:ilvl w:val="3"/>
      </w:numPr>
    </w:pPr>
  </w:style>
  <w:style w:type="character" w:customStyle="1" w:styleId="4e">
    <w:name w:val="ממוספר 4 תו תו"/>
    <w:basedOn w:val="35"/>
    <w:rsid w:val="00FA2FBC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Normal31">
    <w:name w:val="Normal3 תו תו תו"/>
    <w:basedOn w:val="Normal30"/>
    <w:rsid w:val="00FA2FBC"/>
    <w:pPr>
      <w:ind w:left="787" w:right="0"/>
    </w:pPr>
    <w:rPr>
      <w:rFonts w:cs="David"/>
    </w:rPr>
  </w:style>
  <w:style w:type="paragraph" w:customStyle="1" w:styleId="110">
    <w:name w:val="סגנון1.1"/>
    <w:basedOn w:val="18"/>
    <w:rsid w:val="00FA2FBC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">
    <w:name w:val="Char"/>
    <w:basedOn w:val="af3"/>
    <w:uiPriority w:val="99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9">
    <w:name w:val="רשות הדואר ראשי"/>
    <w:basedOn w:val="af3"/>
    <w:autoRedefine/>
    <w:uiPriority w:val="99"/>
    <w:rsid w:val="00FA2FBC"/>
    <w:pPr>
      <w:pageBreakBefore/>
      <w:spacing w:before="120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a">
    <w:name w:val="רשות הדואר משני"/>
    <w:basedOn w:val="af3"/>
    <w:autoRedefine/>
    <w:uiPriority w:val="99"/>
    <w:rsid w:val="00FA2FBC"/>
    <w:pPr>
      <w:widowControl w:val="0"/>
      <w:spacing w:before="120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f3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f4"/>
    <w:rsid w:val="00FA2FBC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f3"/>
    <w:rsid w:val="00FA2FBC"/>
    <w:pPr>
      <w:keepLines/>
      <w:numPr>
        <w:numId w:val="46"/>
      </w:numPr>
      <w:spacing w:before="60"/>
      <w:jc w:val="both"/>
    </w:pPr>
  </w:style>
  <w:style w:type="paragraph" w:styleId="afffffb">
    <w:name w:val="Normal Indent"/>
    <w:basedOn w:val="af3"/>
    <w:rsid w:val="00FA2FBC"/>
    <w:pPr>
      <w:keepLines/>
      <w:spacing w:after="240"/>
      <w:ind w:left="1588" w:right="720"/>
      <w:jc w:val="both"/>
    </w:pPr>
    <w:rPr>
      <w:sz w:val="20"/>
    </w:rPr>
  </w:style>
  <w:style w:type="paragraph" w:customStyle="1" w:styleId="afffffc">
    <w:name w:val="ללא עיצוב"/>
    <w:basedOn w:val="Normal2"/>
    <w:rsid w:val="00FA2FBC"/>
    <w:pPr>
      <w:spacing w:before="100" w:beforeAutospacing="1"/>
      <w:ind w:left="57" w:right="-1620"/>
    </w:pPr>
  </w:style>
  <w:style w:type="character" w:customStyle="1" w:styleId="content">
    <w:name w:val="content"/>
    <w:basedOn w:val="af4"/>
    <w:rsid w:val="00FA2FBC"/>
  </w:style>
  <w:style w:type="paragraph" w:customStyle="1" w:styleId="CharChar">
    <w:name w:val="Char Char תו תו"/>
    <w:basedOn w:val="af3"/>
    <w:uiPriority w:val="99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f3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f3"/>
    <w:rsid w:val="00FA2FBC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f3"/>
    <w:rsid w:val="00FA2FBC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/>
      <w:ind w:left="0" w:right="-720" w:firstLine="0"/>
    </w:pPr>
    <w:rPr>
      <w:rFonts w:cs="Narkisim"/>
    </w:rPr>
  </w:style>
  <w:style w:type="character" w:customStyle="1" w:styleId="4f">
    <w:name w:val="ממוספר 4 תו תו תו תו"/>
    <w:basedOn w:val="af4"/>
    <w:rsid w:val="00FA2FBC"/>
    <w:rPr>
      <w:rFonts w:cs="Narkisim"/>
      <w:sz w:val="24"/>
    </w:rPr>
  </w:style>
  <w:style w:type="paragraph" w:customStyle="1" w:styleId="1f">
    <w:name w:val="מיכל 1"/>
    <w:autoRedefine/>
    <w:rsid w:val="00FA2FBC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f3"/>
    <w:autoRedefine/>
    <w:rsid w:val="00FA2FBC"/>
    <w:pPr>
      <w:widowControl w:val="0"/>
      <w:overflowPunct w:val="0"/>
      <w:autoSpaceDE w:val="0"/>
      <w:autoSpaceDN w:val="0"/>
      <w:adjustRightInd w:val="0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f3"/>
    <w:link w:val="list30"/>
    <w:autoRedefine/>
    <w:rsid w:val="00FA2FBC"/>
    <w:pPr>
      <w:tabs>
        <w:tab w:val="left" w:pos="1985"/>
        <w:tab w:val="left" w:pos="8312"/>
      </w:tabs>
      <w:spacing w:before="120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f4"/>
    <w:link w:val="list3"/>
    <w:rsid w:val="00FA2FBC"/>
    <w:rPr>
      <w:rFonts w:ascii="Times New Roman" w:eastAsia="Times New Roman" w:hAnsi="Times New Roman" w:cs="Narkisim"/>
      <w:sz w:val="24"/>
      <w:szCs w:val="24"/>
    </w:rPr>
  </w:style>
  <w:style w:type="paragraph" w:customStyle="1" w:styleId="2f4">
    <w:name w:val="סגנון2"/>
    <w:basedOn w:val="af3"/>
    <w:next w:val="3f5"/>
    <w:rsid w:val="00FA2FBC"/>
    <w:pPr>
      <w:tabs>
        <w:tab w:val="num" w:pos="792"/>
      </w:tabs>
      <w:spacing w:before="120"/>
      <w:ind w:left="792" w:right="792" w:hanging="432"/>
    </w:pPr>
    <w:rPr>
      <w:rFonts w:cs="Narkisim"/>
      <w:u w:val="single"/>
      <w:lang w:eastAsia="he-IL"/>
    </w:rPr>
  </w:style>
  <w:style w:type="paragraph" w:customStyle="1" w:styleId="3f5">
    <w:name w:val="סגנון3"/>
    <w:basedOn w:val="af3"/>
    <w:rsid w:val="00FA2FBC"/>
    <w:pPr>
      <w:tabs>
        <w:tab w:val="num" w:pos="1224"/>
      </w:tabs>
      <w:spacing w:before="120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f3"/>
    <w:next w:val="2f4"/>
    <w:uiPriority w:val="99"/>
    <w:rsid w:val="00FA2FBC"/>
    <w:pPr>
      <w:numPr>
        <w:numId w:val="47"/>
      </w:numPr>
      <w:spacing w:before="240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4"/>
    <w:uiPriority w:val="99"/>
    <w:rsid w:val="00FA2FBC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 w:val="0"/>
      <w:spacing w:val="0"/>
      <w:sz w:val="28"/>
      <w:szCs w:val="24"/>
      <w:u w:val="single"/>
      <w:lang w:eastAsia="he-IL"/>
    </w:rPr>
  </w:style>
  <w:style w:type="paragraph" w:customStyle="1" w:styleId="5b">
    <w:name w:val="אותיות רמה 5"/>
    <w:basedOn w:val="af3"/>
    <w:uiPriority w:val="99"/>
    <w:rsid w:val="00FA2FBC"/>
    <w:pPr>
      <w:overflowPunct w:val="0"/>
      <w:autoSpaceDE w:val="0"/>
      <w:autoSpaceDN w:val="0"/>
      <w:adjustRightInd w:val="0"/>
      <w:spacing w:before="120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rsid w:val="00FA2FBC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</w:rPr>
  </w:style>
  <w:style w:type="paragraph" w:customStyle="1" w:styleId="3f6">
    <w:name w:val="מספר3"/>
    <w:basedOn w:val="af3"/>
    <w:uiPriority w:val="99"/>
    <w:rsid w:val="00FA2FBC"/>
    <w:pPr>
      <w:spacing w:before="40" w:after="40"/>
      <w:ind w:left="1843" w:hanging="284"/>
      <w:jc w:val="both"/>
    </w:pPr>
    <w:rPr>
      <w:sz w:val="20"/>
    </w:rPr>
  </w:style>
  <w:style w:type="paragraph" w:customStyle="1" w:styleId="410">
    <w:name w:val="רשימה 41"/>
    <w:basedOn w:val="3e"/>
    <w:autoRedefine/>
    <w:uiPriority w:val="99"/>
    <w:rsid w:val="00FA2FBC"/>
    <w:pPr>
      <w:tabs>
        <w:tab w:val="left" w:pos="9099"/>
      </w:tabs>
      <w:overflowPunct/>
      <w:autoSpaceDE/>
      <w:autoSpaceDN/>
      <w:adjustRightInd/>
      <w:spacing w:before="120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0"/>
    <w:link w:val="4f1"/>
    <w:rsid w:val="00FA2FBC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f4"/>
    <w:link w:val="4f0"/>
    <w:rsid w:val="00FA2FBC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d">
    <w:name w:val="תו תו"/>
    <w:basedOn w:val="af3"/>
    <w:uiPriority w:val="99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0"/>
    <w:autoRedefine/>
    <w:rsid w:val="00FA2FBC"/>
    <w:pPr>
      <w:spacing w:before="120"/>
      <w:ind w:left="1931" w:firstLine="0"/>
      <w:jc w:val="both"/>
    </w:pPr>
    <w:rPr>
      <w:rFonts w:cs="Narkisim"/>
      <w:noProof/>
      <w:lang w:eastAsia="he-IL"/>
    </w:rPr>
  </w:style>
  <w:style w:type="paragraph" w:customStyle="1" w:styleId="3Heading302">
    <w:name w:val="סגנון כותרת 3Heading 3 + אחרי:  0 ס''מ2"/>
    <w:basedOn w:val="31"/>
    <w:autoRedefine/>
    <w:rsid w:val="00FA2FBC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f0">
    <w:name w:val="חשכל רמה 1"/>
    <w:basedOn w:val="15"/>
    <w:uiPriority w:val="99"/>
    <w:rsid w:val="00FA2FBC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5">
    <w:name w:val="תו תו2"/>
    <w:basedOn w:val="af3"/>
    <w:uiPriority w:val="99"/>
    <w:rsid w:val="00FA2FB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f3"/>
    <w:uiPriority w:val="99"/>
    <w:rsid w:val="00FA2FBC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f4"/>
    <w:rsid w:val="00FA2FB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2">
    <w:name w:val="כניסה בגוף טקסט תו1"/>
    <w:aliases w:val="Body Text Indent תו1"/>
    <w:basedOn w:val="af4"/>
    <w:uiPriority w:val="99"/>
    <w:rsid w:val="00FA2FBC"/>
    <w:rPr>
      <w:sz w:val="24"/>
      <w:szCs w:val="24"/>
    </w:rPr>
  </w:style>
  <w:style w:type="paragraph" w:customStyle="1" w:styleId="1f3">
    <w:name w:val="סגנון 1"/>
    <w:basedOn w:val="18"/>
    <w:uiPriority w:val="99"/>
    <w:rsid w:val="00FA2FBC"/>
    <w:pPr>
      <w:widowControl/>
      <w:numPr>
        <w:numId w:val="0"/>
      </w:numPr>
      <w:overflowPunct/>
      <w:autoSpaceDE/>
      <w:autoSpaceDN/>
      <w:adjustRightInd/>
      <w:spacing w:before="240" w:after="120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6">
    <w:name w:val="סגנון 2"/>
    <w:basedOn w:val="18"/>
    <w:uiPriority w:val="99"/>
    <w:rsid w:val="00FA2FBC"/>
    <w:pPr>
      <w:widowControl/>
      <w:numPr>
        <w:numId w:val="0"/>
      </w:numPr>
      <w:overflowPunct/>
      <w:autoSpaceDE/>
      <w:autoSpaceDN/>
      <w:adjustRightInd/>
      <w:spacing w:before="240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7">
    <w:name w:val="סגנון 3"/>
    <w:basedOn w:val="18"/>
    <w:rsid w:val="00FA2FBC"/>
    <w:pPr>
      <w:widowControl/>
      <w:numPr>
        <w:numId w:val="0"/>
      </w:numPr>
      <w:overflowPunct/>
      <w:autoSpaceDE/>
      <w:autoSpaceDN/>
      <w:adjustRightInd/>
      <w:spacing w:before="240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8"/>
    <w:uiPriority w:val="99"/>
    <w:rsid w:val="00FA2FBC"/>
    <w:pPr>
      <w:widowControl/>
      <w:numPr>
        <w:numId w:val="0"/>
      </w:numPr>
      <w:overflowPunct/>
      <w:autoSpaceDE/>
      <w:autoSpaceDN/>
      <w:adjustRightInd/>
      <w:spacing w:before="240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c">
    <w:name w:val="סגנון 5"/>
    <w:basedOn w:val="18"/>
    <w:uiPriority w:val="99"/>
    <w:rsid w:val="00FA2FBC"/>
    <w:pPr>
      <w:widowControl/>
      <w:numPr>
        <w:numId w:val="0"/>
      </w:numPr>
      <w:overflowPunct/>
      <w:autoSpaceDE/>
      <w:autoSpaceDN/>
      <w:adjustRightInd/>
      <w:spacing w:before="240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8">
    <w:name w:val="סגנון 3א"/>
    <w:basedOn w:val="3f7"/>
    <w:uiPriority w:val="99"/>
    <w:rsid w:val="00FA2FBC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FA2FBC"/>
    <w:pPr>
      <w:spacing w:before="0"/>
    </w:pPr>
    <w:rPr>
      <w:b w:val="0"/>
      <w:bCs w:val="0"/>
    </w:rPr>
  </w:style>
  <w:style w:type="character" w:styleId="afffffe">
    <w:name w:val="Placeholder Text"/>
    <w:basedOn w:val="af4"/>
    <w:uiPriority w:val="99"/>
    <w:rsid w:val="00FA2FBC"/>
    <w:rPr>
      <w:color w:val="808080"/>
    </w:rPr>
  </w:style>
  <w:style w:type="character" w:customStyle="1" w:styleId="CommentTextChar">
    <w:name w:val="Comment Text Char"/>
    <w:uiPriority w:val="99"/>
    <w:rsid w:val="00FA2FBC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FA2FBC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FA2FBC"/>
    <w:rPr>
      <w:sz w:val="24"/>
    </w:rPr>
  </w:style>
  <w:style w:type="paragraph" w:customStyle="1" w:styleId="affffff">
    <w:name w:val="פסקה א"/>
    <w:basedOn w:val="af3"/>
    <w:rsid w:val="00FA2FB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FA2FBC"/>
  </w:style>
  <w:style w:type="character" w:customStyle="1" w:styleId="default">
    <w:name w:val="default"/>
    <w:basedOn w:val="af4"/>
    <w:rsid w:val="00FA2FBC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FA2FBC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f3"/>
    <w:rsid w:val="00FA2FBC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f3"/>
    <w:rsid w:val="00FA2FBC"/>
    <w:pPr>
      <w:keepLines/>
      <w:bidi w:val="0"/>
      <w:ind w:left="1418" w:hanging="709"/>
      <w:jc w:val="right"/>
    </w:pPr>
    <w:rPr>
      <w:rFonts w:ascii="Garamond" w:eastAsia="Calibri" w:hAnsi="Garamond"/>
    </w:rPr>
  </w:style>
  <w:style w:type="paragraph" w:customStyle="1" w:styleId="indent4">
    <w:name w:val="indent4"/>
    <w:basedOn w:val="af3"/>
    <w:rsid w:val="00FA2FBC"/>
    <w:pPr>
      <w:keepLines/>
      <w:bidi w:val="0"/>
      <w:ind w:left="2835" w:hanging="709"/>
      <w:jc w:val="right"/>
    </w:pPr>
    <w:rPr>
      <w:rFonts w:ascii="Garamond" w:eastAsia="Calibri" w:hAnsi="Garamond"/>
    </w:rPr>
  </w:style>
  <w:style w:type="paragraph" w:customStyle="1" w:styleId="affffff0">
    <w:name w:val="היסט"/>
    <w:basedOn w:val="af3"/>
    <w:rsid w:val="00FA2FBC"/>
    <w:pPr>
      <w:ind w:left="709"/>
      <w:jc w:val="both"/>
    </w:pPr>
    <w:rPr>
      <w:rFonts w:ascii="Garamond" w:eastAsia="Calibri" w:hAnsi="Garamond"/>
    </w:rPr>
  </w:style>
  <w:style w:type="paragraph" w:styleId="affffff1">
    <w:name w:val="envelope address"/>
    <w:basedOn w:val="af3"/>
    <w:rsid w:val="00FA2FBC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/>
    </w:rPr>
  </w:style>
  <w:style w:type="paragraph" w:customStyle="1" w:styleId="indent">
    <w:name w:val="indent"/>
    <w:basedOn w:val="af3"/>
    <w:rsid w:val="00FA2FBC"/>
    <w:pPr>
      <w:keepLines/>
      <w:bidi w:val="0"/>
      <w:ind w:left="709"/>
      <w:jc w:val="right"/>
    </w:pPr>
    <w:rPr>
      <w:rFonts w:ascii="Garamond" w:eastAsia="Calibri" w:hAnsi="Garamond"/>
    </w:rPr>
  </w:style>
  <w:style w:type="paragraph" w:customStyle="1" w:styleId="IndentDouble">
    <w:name w:val="Indent_Double"/>
    <w:basedOn w:val="af3"/>
    <w:rsid w:val="00FA2FBC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/>
    </w:rPr>
  </w:style>
  <w:style w:type="paragraph" w:customStyle="1" w:styleId="IndentDouble1">
    <w:name w:val="Indent_Double1"/>
    <w:basedOn w:val="af3"/>
    <w:rsid w:val="00FA2FBC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/>
    </w:rPr>
  </w:style>
  <w:style w:type="paragraph" w:customStyle="1" w:styleId="IndentDouble2">
    <w:name w:val="Indent_Double2"/>
    <w:basedOn w:val="af3"/>
    <w:rsid w:val="00FA2FBC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/>
    </w:rPr>
  </w:style>
  <w:style w:type="paragraph" w:customStyle="1" w:styleId="indent1">
    <w:name w:val="indent1"/>
    <w:basedOn w:val="af3"/>
    <w:rsid w:val="00FA2FBC"/>
    <w:pPr>
      <w:keepLines/>
      <w:bidi w:val="0"/>
      <w:ind w:left="709" w:hanging="709"/>
      <w:jc w:val="right"/>
    </w:pPr>
    <w:rPr>
      <w:rFonts w:ascii="Garamond" w:eastAsia="Calibri" w:hAnsi="Garamond"/>
    </w:rPr>
  </w:style>
  <w:style w:type="paragraph" w:customStyle="1" w:styleId="indent3">
    <w:name w:val="indent3"/>
    <w:basedOn w:val="af3"/>
    <w:rsid w:val="00FA2FBC"/>
    <w:pPr>
      <w:keepLines/>
      <w:bidi w:val="0"/>
      <w:ind w:left="2127" w:hanging="709"/>
      <w:jc w:val="right"/>
    </w:pPr>
    <w:rPr>
      <w:rFonts w:ascii="Garamond" w:eastAsia="Calibri" w:hAnsi="Garamond"/>
    </w:rPr>
  </w:style>
  <w:style w:type="paragraph" w:customStyle="1" w:styleId="NormalE">
    <w:name w:val="NormalE"/>
    <w:basedOn w:val="af3"/>
    <w:rsid w:val="00FA2FBC"/>
    <w:pPr>
      <w:keepLines/>
      <w:bidi w:val="0"/>
      <w:jc w:val="right"/>
    </w:pPr>
    <w:rPr>
      <w:rFonts w:ascii="Garamond" w:eastAsia="Calibri" w:hAnsi="Garamond"/>
    </w:rPr>
  </w:style>
  <w:style w:type="paragraph" w:customStyle="1" w:styleId="Quote2">
    <w:name w:val="Quote2"/>
    <w:basedOn w:val="NormalE"/>
    <w:rsid w:val="00FA2FBC"/>
    <w:pPr>
      <w:spacing w:line="240" w:lineRule="auto"/>
      <w:ind w:left="1134" w:right="2268"/>
    </w:pPr>
  </w:style>
  <w:style w:type="paragraph" w:customStyle="1" w:styleId="affffff2">
    <w:name w:val="היסט_כפול"/>
    <w:basedOn w:val="af3"/>
    <w:rsid w:val="00FA2FBC"/>
    <w:pPr>
      <w:tabs>
        <w:tab w:val="left" w:pos="709"/>
      </w:tabs>
      <w:ind w:left="1418" w:hanging="1418"/>
      <w:jc w:val="both"/>
    </w:pPr>
    <w:rPr>
      <w:rFonts w:ascii="Garamond" w:eastAsia="Calibri" w:hAnsi="Garamond"/>
    </w:rPr>
  </w:style>
  <w:style w:type="paragraph" w:customStyle="1" w:styleId="1f4">
    <w:name w:val="היסט_כפול1"/>
    <w:basedOn w:val="af3"/>
    <w:rsid w:val="00FA2FBC"/>
    <w:pPr>
      <w:tabs>
        <w:tab w:val="left" w:pos="1418"/>
      </w:tabs>
      <w:ind w:left="2126" w:hanging="2126"/>
      <w:jc w:val="both"/>
    </w:pPr>
    <w:rPr>
      <w:rFonts w:ascii="Garamond" w:eastAsia="Calibri" w:hAnsi="Garamond"/>
    </w:rPr>
  </w:style>
  <w:style w:type="paragraph" w:customStyle="1" w:styleId="2f7">
    <w:name w:val="היסט_כפול2"/>
    <w:basedOn w:val="af3"/>
    <w:rsid w:val="00FA2FBC"/>
    <w:pPr>
      <w:tabs>
        <w:tab w:val="left" w:pos="1701"/>
      </w:tabs>
      <w:ind w:left="2127" w:hanging="1418"/>
      <w:jc w:val="both"/>
    </w:pPr>
    <w:rPr>
      <w:rFonts w:ascii="Garamond" w:eastAsia="Calibri" w:hAnsi="Garamond"/>
    </w:rPr>
  </w:style>
  <w:style w:type="paragraph" w:customStyle="1" w:styleId="1f5">
    <w:name w:val="היסט1"/>
    <w:basedOn w:val="af3"/>
    <w:rsid w:val="00FA2FBC"/>
    <w:pPr>
      <w:spacing w:before="240"/>
      <w:ind w:left="709" w:hanging="709"/>
      <w:jc w:val="both"/>
    </w:pPr>
    <w:rPr>
      <w:rFonts w:ascii="Garamond" w:eastAsia="Calibri" w:hAnsi="Garamond"/>
    </w:rPr>
  </w:style>
  <w:style w:type="paragraph" w:customStyle="1" w:styleId="2f8">
    <w:name w:val="היסט2"/>
    <w:basedOn w:val="af3"/>
    <w:rsid w:val="00FA2FBC"/>
    <w:pPr>
      <w:spacing w:before="240"/>
      <w:ind w:left="1418" w:hanging="709"/>
      <w:jc w:val="both"/>
    </w:pPr>
    <w:rPr>
      <w:rFonts w:ascii="Garamond" w:eastAsia="Calibri" w:hAnsi="Garamond"/>
    </w:rPr>
  </w:style>
  <w:style w:type="paragraph" w:customStyle="1" w:styleId="3f9">
    <w:name w:val="היסט3"/>
    <w:basedOn w:val="af3"/>
    <w:rsid w:val="00FA2FBC"/>
    <w:pPr>
      <w:spacing w:before="240"/>
      <w:ind w:left="2836" w:hanging="1418"/>
      <w:jc w:val="both"/>
    </w:pPr>
    <w:rPr>
      <w:rFonts w:ascii="Garamond" w:eastAsia="Calibri" w:hAnsi="Garamond"/>
    </w:rPr>
  </w:style>
  <w:style w:type="paragraph" w:customStyle="1" w:styleId="4f4">
    <w:name w:val="היסט4"/>
    <w:basedOn w:val="af3"/>
    <w:rsid w:val="00FA2FBC"/>
    <w:pPr>
      <w:spacing w:before="240"/>
      <w:ind w:left="4253" w:hanging="1418"/>
      <w:jc w:val="both"/>
    </w:pPr>
    <w:rPr>
      <w:rFonts w:ascii="Garamond" w:eastAsia="Calibri" w:hAnsi="Garamond"/>
    </w:rPr>
  </w:style>
  <w:style w:type="paragraph" w:customStyle="1" w:styleId="affffff3">
    <w:name w:val="מחוץ_לשוליים"/>
    <w:basedOn w:val="af3"/>
    <w:rsid w:val="00FA2FBC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/>
    </w:rPr>
  </w:style>
  <w:style w:type="paragraph" w:customStyle="1" w:styleId="1f6">
    <w:name w:val="ציטוט1"/>
    <w:basedOn w:val="af3"/>
    <w:rsid w:val="00FA2FBC"/>
    <w:pPr>
      <w:ind w:left="1701" w:right="1134"/>
      <w:jc w:val="both"/>
    </w:pPr>
    <w:rPr>
      <w:rFonts w:ascii="Garamond" w:eastAsia="Calibri" w:hAnsi="Garamond"/>
      <w:b/>
      <w:bCs/>
    </w:rPr>
  </w:style>
  <w:style w:type="paragraph" w:customStyle="1" w:styleId="2f9">
    <w:name w:val="ציטוט2"/>
    <w:basedOn w:val="af3"/>
    <w:rsid w:val="00FA2FBC"/>
    <w:pPr>
      <w:ind w:left="2552" w:right="1134"/>
      <w:jc w:val="both"/>
    </w:pPr>
    <w:rPr>
      <w:rFonts w:ascii="Garamond" w:eastAsia="Calibri" w:hAnsi="Garamond"/>
      <w:bCs/>
    </w:rPr>
  </w:style>
  <w:style w:type="paragraph" w:customStyle="1" w:styleId="affffff4">
    <w:name w:val="קו פירמה"/>
    <w:basedOn w:val="af3"/>
    <w:rsid w:val="00FA2FBC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FA2FBC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FA2FBC"/>
    <w:rPr>
      <w:rFonts w:ascii="Arial" w:hAnsi="Arial" w:cs="Arial"/>
      <w:color w:val="auto"/>
      <w:sz w:val="20"/>
    </w:rPr>
  </w:style>
  <w:style w:type="paragraph" w:customStyle="1" w:styleId="3fa">
    <w:name w:val="ציטוט3"/>
    <w:basedOn w:val="af3"/>
    <w:rsid w:val="00FA2FBC"/>
    <w:pPr>
      <w:ind w:left="1701" w:right="1134"/>
      <w:jc w:val="both"/>
    </w:pPr>
    <w:rPr>
      <w:rFonts w:ascii="Garamond" w:hAnsi="Garamond"/>
      <w:bCs/>
      <w:lang w:eastAsia="he-IL"/>
    </w:rPr>
  </w:style>
  <w:style w:type="paragraph" w:customStyle="1" w:styleId="65">
    <w:name w:val="ממוספר 6"/>
    <w:basedOn w:val="55"/>
    <w:rsid w:val="00FA2FBC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c">
    <w:name w:val="פיסקת רשימה תו"/>
    <w:link w:val="afb"/>
    <w:uiPriority w:val="34"/>
    <w:locked/>
    <w:rsid w:val="00FA2FBC"/>
    <w:rPr>
      <w:rFonts w:ascii="Times New Roman" w:hAnsi="Times New Roman" w:cs="FrankRuehl"/>
      <w:sz w:val="24"/>
      <w:szCs w:val="26"/>
    </w:rPr>
  </w:style>
  <w:style w:type="paragraph" w:customStyle="1" w:styleId="HeadingPerek">
    <w:name w:val="HeadingPerek"/>
    <w:basedOn w:val="af3"/>
    <w:link w:val="HeadingPerekChar"/>
    <w:rsid w:val="00FA2FBC"/>
    <w:pPr>
      <w:numPr>
        <w:numId w:val="54"/>
      </w:numPr>
      <w:jc w:val="both"/>
    </w:pPr>
    <w:rPr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FA2FBC"/>
    <w:rPr>
      <w:rFonts w:ascii="Calibri" w:eastAsia="Times New Roman" w:hAnsi="Calibri" w:cs="David"/>
      <w:b/>
      <w:bCs/>
      <w:sz w:val="32"/>
      <w:szCs w:val="32"/>
      <w:lang w:eastAsia="he-IL"/>
    </w:rPr>
  </w:style>
  <w:style w:type="paragraph" w:customStyle="1" w:styleId="PARA1">
    <w:name w:val="PARA 1"/>
    <w:basedOn w:val="af3"/>
    <w:rsid w:val="00FA2FBC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rsid w:val="00FA2FBC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f3"/>
    <w:rsid w:val="00FA2FBC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7">
    <w:name w:val="נספח כותרת 1"/>
    <w:basedOn w:val="RonnyBase"/>
    <w:qFormat/>
    <w:rsid w:val="00FA2FBC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</w:rPr>
  </w:style>
  <w:style w:type="paragraph" w:customStyle="1" w:styleId="2fa">
    <w:name w:val="נספח כותרת 2"/>
    <w:basedOn w:val="1f7"/>
    <w:link w:val="2fb"/>
    <w:qFormat/>
    <w:rsid w:val="00FA2FBC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b">
    <w:name w:val="נספח כותרת 3"/>
    <w:basedOn w:val="2fa"/>
    <w:link w:val="3fc"/>
    <w:qFormat/>
    <w:rsid w:val="00FA2FBC"/>
    <w:pPr>
      <w:ind w:left="952" w:hanging="720"/>
    </w:pPr>
    <w:rPr>
      <w:sz w:val="24"/>
      <w:szCs w:val="24"/>
    </w:rPr>
  </w:style>
  <w:style w:type="paragraph" w:customStyle="1" w:styleId="4f5">
    <w:name w:val="נספח ממוספר 4"/>
    <w:basedOn w:val="af3"/>
    <w:qFormat/>
    <w:rsid w:val="00FA2FBC"/>
    <w:pPr>
      <w:tabs>
        <w:tab w:val="right" w:pos="625"/>
      </w:tabs>
      <w:ind w:left="1158" w:hanging="720"/>
      <w:jc w:val="both"/>
    </w:pPr>
    <w:rPr>
      <w:color w:val="000000"/>
    </w:rPr>
  </w:style>
  <w:style w:type="paragraph" w:customStyle="1" w:styleId="2">
    <w:name w:val="נספח ממוספר 2"/>
    <w:basedOn w:val="2fa"/>
    <w:rsid w:val="00FA2FBC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d">
    <w:name w:val="נספח ממוספר 3"/>
    <w:basedOn w:val="3fb"/>
    <w:rsid w:val="00FA2FBC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5">
    <w:name w:val="טבלה כותרת"/>
    <w:basedOn w:val="Normal2"/>
    <w:rsid w:val="00FA2FBC"/>
    <w:pPr>
      <w:ind w:left="0"/>
    </w:pPr>
    <w:rPr>
      <w:b/>
      <w:bCs/>
    </w:rPr>
  </w:style>
  <w:style w:type="paragraph" w:customStyle="1" w:styleId="affffff6">
    <w:name w:val="טבלה טקסט"/>
    <w:basedOn w:val="Normal2"/>
    <w:rsid w:val="00FA2FBC"/>
    <w:pPr>
      <w:ind w:left="0"/>
    </w:pPr>
  </w:style>
  <w:style w:type="numbering" w:customStyle="1" w:styleId="1f8">
    <w:name w:val="ללא רשימה1"/>
    <w:next w:val="af6"/>
    <w:uiPriority w:val="99"/>
    <w:semiHidden/>
    <w:rsid w:val="00FA2FBC"/>
  </w:style>
  <w:style w:type="paragraph" w:customStyle="1" w:styleId="4-2">
    <w:name w:val="#4 - סעיף"/>
    <w:basedOn w:val="33"/>
    <w:link w:val="4-Char"/>
    <w:qFormat/>
    <w:rsid w:val="00FA2FBC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1">
    <w:name w:val="#3 - כותרת"/>
    <w:basedOn w:val="27"/>
    <w:next w:val="Normal3"/>
    <w:link w:val="3-2"/>
    <w:rsid w:val="00FA2FBC"/>
    <w:pPr>
      <w:keepNext w:val="0"/>
      <w:keepLines w:val="0"/>
      <w:tabs>
        <w:tab w:val="clear" w:pos="1050"/>
      </w:tabs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FA2FB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5-0">
    <w:name w:val="#5 - סעיף"/>
    <w:basedOn w:val="4-2"/>
    <w:rsid w:val="00FA2FBC"/>
    <w:pPr>
      <w:ind w:left="3600" w:hanging="360"/>
    </w:pPr>
  </w:style>
  <w:style w:type="paragraph" w:customStyle="1" w:styleId="3-3">
    <w:name w:val="#3 - סעיף"/>
    <w:basedOn w:val="3-1"/>
    <w:link w:val="3-4"/>
    <w:qFormat/>
    <w:rsid w:val="00FA2FBC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0">
    <w:name w:val="#6 - סעיף"/>
    <w:basedOn w:val="5-0"/>
    <w:rsid w:val="00FA2FBC"/>
    <w:pPr>
      <w:ind w:left="2893" w:hanging="1134"/>
    </w:pPr>
  </w:style>
  <w:style w:type="paragraph" w:customStyle="1" w:styleId="4-0">
    <w:name w:val="#4 - כותרת"/>
    <w:basedOn w:val="4-2"/>
    <w:next w:val="5-0"/>
    <w:link w:val="4-Char0"/>
    <w:uiPriority w:val="99"/>
    <w:rsid w:val="00FA2FBC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FA2FBC"/>
    <w:rPr>
      <w:rFonts w:ascii="Calibri" w:eastAsia="Times New Roman" w:hAnsi="Calibri" w:cs="David"/>
      <w:b/>
      <w:bCs/>
      <w:noProof/>
      <w:sz w:val="24"/>
      <w:szCs w:val="24"/>
      <w:lang w:eastAsia="he-IL"/>
    </w:rPr>
  </w:style>
  <w:style w:type="paragraph" w:customStyle="1" w:styleId="head2-p">
    <w:name w:val="head2-p"/>
    <w:basedOn w:val="af3"/>
    <w:rsid w:val="00FA2FBC"/>
    <w:pPr>
      <w:keepNext/>
      <w:keepLines/>
      <w:tabs>
        <w:tab w:val="num" w:pos="2340"/>
      </w:tabs>
      <w:spacing w:before="60"/>
      <w:ind w:left="2340" w:hanging="1440"/>
      <w:jc w:val="both"/>
    </w:pPr>
    <w:rPr>
      <w:i/>
    </w:rPr>
  </w:style>
  <w:style w:type="paragraph" w:customStyle="1" w:styleId="affffff7">
    <w:name w:val="נדון"/>
    <w:basedOn w:val="af3"/>
    <w:next w:val="af3"/>
    <w:rsid w:val="00FA2FBC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kern w:val="22"/>
      <w:szCs w:val="22"/>
      <w:lang w:eastAsia="he-IL"/>
    </w:rPr>
  </w:style>
  <w:style w:type="paragraph" w:customStyle="1" w:styleId="Normal40">
    <w:name w:val="Normal 4"/>
    <w:basedOn w:val="4-2"/>
    <w:link w:val="Normal4Char"/>
    <w:rsid w:val="00FA2FBC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FA2FBC"/>
    <w:rPr>
      <w:rFonts w:ascii="Times New Roman" w:eastAsia="Times New Roman" w:hAnsi="Times New Roman" w:cs="Narkisim"/>
      <w:smallCaps/>
      <w:noProof/>
      <w:sz w:val="20"/>
      <w:szCs w:val="24"/>
      <w:lang w:eastAsia="he-IL"/>
    </w:rPr>
  </w:style>
  <w:style w:type="paragraph" w:customStyle="1" w:styleId="4f6">
    <w:name w:val="נספח כותרת 4"/>
    <w:basedOn w:val="4f5"/>
    <w:rsid w:val="00FA2FBC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d">
    <w:name w:val="נספח ממוספר 5"/>
    <w:basedOn w:val="4f5"/>
    <w:qFormat/>
    <w:rsid w:val="00FA2FBC"/>
    <w:pPr>
      <w:ind w:left="1724" w:hanging="1080"/>
    </w:pPr>
    <w:rPr>
      <w:color w:val="auto"/>
    </w:rPr>
  </w:style>
  <w:style w:type="paragraph" w:customStyle="1" w:styleId="Body-1">
    <w:name w:val="Body-1"/>
    <w:basedOn w:val="42"/>
    <w:link w:val="Body-1Char"/>
    <w:rsid w:val="00FA2FBC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FA2FBC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">
    <w:name w:val="רמה 6"/>
    <w:basedOn w:val="24"/>
    <w:link w:val="6Char"/>
    <w:rsid w:val="00FA2FBC"/>
    <w:pPr>
      <w:keepNext/>
      <w:keepLines/>
      <w:widowControl/>
      <w:numPr>
        <w:ilvl w:val="5"/>
        <w:numId w:val="57"/>
      </w:numPr>
      <w:spacing w:after="240"/>
      <w:ind w:left="2720" w:hanging="1275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4"/>
    <w:link w:val="5Char"/>
    <w:rsid w:val="00FA2FBC"/>
    <w:pPr>
      <w:keepNext/>
      <w:keepLines/>
      <w:widowControl/>
      <w:numPr>
        <w:ilvl w:val="4"/>
        <w:numId w:val="57"/>
      </w:numPr>
      <w:spacing w:after="240"/>
      <w:ind w:left="1445" w:hanging="1134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FA2FBC"/>
    <w:rPr>
      <w:rFonts w:ascii="Calibri" w:eastAsia="Times New Roman" w:hAnsi="Calibri" w:cs="David"/>
      <w:noProof/>
      <w:sz w:val="24"/>
      <w:szCs w:val="24"/>
    </w:rPr>
  </w:style>
  <w:style w:type="character" w:customStyle="1" w:styleId="5Char">
    <w:name w:val="רמה 5 Char"/>
    <w:link w:val="5"/>
    <w:rsid w:val="00FA2FBC"/>
    <w:rPr>
      <w:rFonts w:ascii="Calibri" w:eastAsia="Times New Roman" w:hAnsi="Calibri" w:cs="David"/>
      <w:noProof/>
      <w:sz w:val="24"/>
      <w:szCs w:val="24"/>
    </w:rPr>
  </w:style>
  <w:style w:type="table" w:styleId="-50">
    <w:name w:val="Light List Accent 5"/>
    <w:basedOn w:val="af5"/>
    <w:uiPriority w:val="61"/>
    <w:rsid w:val="00FA2FBC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40">
    <w:name w:val="Light Grid Accent 4"/>
    <w:basedOn w:val="af5"/>
    <w:uiPriority w:val="62"/>
    <w:rsid w:val="00FA2FBC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0">
    <w:name w:val="Light List Accent 1"/>
    <w:basedOn w:val="af5"/>
    <w:uiPriority w:val="61"/>
    <w:rsid w:val="00FA2FBC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ffff8">
    <w:name w:val="No Spacing"/>
    <w:link w:val="affffff9"/>
    <w:uiPriority w:val="1"/>
    <w:qFormat/>
    <w:rsid w:val="00FA2FBC"/>
    <w:pPr>
      <w:bidi/>
      <w:spacing w:before="0" w:after="0" w:line="240" w:lineRule="auto"/>
    </w:pPr>
  </w:style>
  <w:style w:type="paragraph" w:customStyle="1" w:styleId="2fc">
    <w:name w:val="2 כניסות"/>
    <w:basedOn w:val="24"/>
    <w:link w:val="2fd"/>
    <w:qFormat/>
    <w:rsid w:val="00FA2FBC"/>
    <w:pPr>
      <w:keepNext/>
      <w:keepLines/>
      <w:widowControl/>
      <w:spacing w:before="240" w:after="240"/>
      <w:ind w:left="792" w:hanging="432"/>
    </w:pPr>
    <w:rPr>
      <w:caps w:val="0"/>
      <w:color w:val="000000"/>
      <w:spacing w:val="0"/>
      <w:sz w:val="36"/>
      <w:szCs w:val="36"/>
    </w:rPr>
  </w:style>
  <w:style w:type="paragraph" w:customStyle="1" w:styleId="3fe">
    <w:name w:val="3 כניסות"/>
    <w:basedOn w:val="af3"/>
    <w:link w:val="3ff"/>
    <w:qFormat/>
    <w:rsid w:val="00FA2FBC"/>
    <w:pPr>
      <w:spacing w:before="240" w:after="240"/>
      <w:ind w:left="1334" w:hanging="614"/>
      <w:jc w:val="both"/>
      <w:outlineLvl w:val="1"/>
    </w:pPr>
    <w:rPr>
      <w:color w:val="000000"/>
    </w:rPr>
  </w:style>
  <w:style w:type="paragraph" w:customStyle="1" w:styleId="4f7">
    <w:name w:val="4 כניסות"/>
    <w:basedOn w:val="af3"/>
    <w:link w:val="4f8"/>
    <w:qFormat/>
    <w:rsid w:val="00FA2FBC"/>
    <w:pPr>
      <w:snapToGrid w:val="0"/>
      <w:spacing w:before="240" w:after="240"/>
      <w:ind w:left="1640" w:hanging="448"/>
      <w:outlineLvl w:val="1"/>
    </w:pPr>
  </w:style>
  <w:style w:type="character" w:customStyle="1" w:styleId="4f8">
    <w:name w:val="4 כניסות תו"/>
    <w:basedOn w:val="af4"/>
    <w:link w:val="4f7"/>
    <w:rsid w:val="00FA2FBC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7"/>
    <w:link w:val="5f"/>
    <w:qFormat/>
    <w:rsid w:val="00FA2FBC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qFormat/>
    <w:rsid w:val="00FA2FBC"/>
    <w:pPr>
      <w:tabs>
        <w:tab w:val="clear" w:pos="3600"/>
        <w:tab w:val="num" w:pos="4320"/>
      </w:tabs>
      <w:ind w:left="2468" w:hanging="1134"/>
    </w:pPr>
  </w:style>
  <w:style w:type="character" w:customStyle="1" w:styleId="5f">
    <w:name w:val="5 כניסות תו"/>
    <w:basedOn w:val="4f8"/>
    <w:link w:val="5e"/>
    <w:rsid w:val="00FA2FBC"/>
    <w:rPr>
      <w:rFonts w:ascii="David" w:eastAsia="Times New Roman" w:hAnsi="David" w:cs="David"/>
      <w:sz w:val="24"/>
      <w:szCs w:val="24"/>
    </w:rPr>
  </w:style>
  <w:style w:type="character" w:customStyle="1" w:styleId="3ff">
    <w:name w:val="3 כניסות תו"/>
    <w:basedOn w:val="af4"/>
    <w:link w:val="3fe"/>
    <w:rsid w:val="00FA2FBC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2-">
    <w:name w:val="2 - סעיף"/>
    <w:basedOn w:val="afb"/>
    <w:rsid w:val="00FA2FBC"/>
    <w:pPr>
      <w:numPr>
        <w:ilvl w:val="1"/>
        <w:numId w:val="58"/>
      </w:numPr>
      <w:outlineLvl w:val="1"/>
    </w:pPr>
  </w:style>
  <w:style w:type="paragraph" w:customStyle="1" w:styleId="3-">
    <w:name w:val="3 - סעיף"/>
    <w:basedOn w:val="af3"/>
    <w:qFormat/>
    <w:rsid w:val="00FA2FBC"/>
    <w:pPr>
      <w:numPr>
        <w:ilvl w:val="2"/>
        <w:numId w:val="58"/>
      </w:numPr>
      <w:spacing w:after="120"/>
      <w:jc w:val="both"/>
      <w:outlineLvl w:val="2"/>
    </w:pPr>
    <w:rPr>
      <w:rFonts w:eastAsiaTheme="minorHAnsi"/>
    </w:rPr>
  </w:style>
  <w:style w:type="paragraph" w:customStyle="1" w:styleId="4-">
    <w:name w:val="4 - סעיף"/>
    <w:basedOn w:val="af3"/>
    <w:link w:val="4-Char1"/>
    <w:qFormat/>
    <w:rsid w:val="00FA2FBC"/>
    <w:pPr>
      <w:numPr>
        <w:ilvl w:val="3"/>
        <w:numId w:val="58"/>
      </w:numPr>
      <w:spacing w:after="120"/>
      <w:jc w:val="both"/>
      <w:outlineLvl w:val="3"/>
    </w:pPr>
    <w:rPr>
      <w:rFonts w:eastAsiaTheme="minorHAnsi"/>
    </w:rPr>
  </w:style>
  <w:style w:type="paragraph" w:customStyle="1" w:styleId="5-">
    <w:name w:val="5 - סעיף"/>
    <w:basedOn w:val="af3"/>
    <w:link w:val="5-Char"/>
    <w:qFormat/>
    <w:rsid w:val="00FA2FBC"/>
    <w:pPr>
      <w:numPr>
        <w:ilvl w:val="4"/>
        <w:numId w:val="58"/>
      </w:numPr>
      <w:spacing w:after="120"/>
      <w:jc w:val="both"/>
      <w:outlineLvl w:val="4"/>
    </w:pPr>
    <w:rPr>
      <w:rFonts w:ascii="David" w:eastAsiaTheme="minorHAnsi" w:hAnsi="David"/>
    </w:rPr>
  </w:style>
  <w:style w:type="paragraph" w:customStyle="1" w:styleId="6-">
    <w:name w:val="6 - סעיף"/>
    <w:basedOn w:val="af3"/>
    <w:link w:val="6-Char"/>
    <w:qFormat/>
    <w:rsid w:val="00FA2FBC"/>
    <w:pPr>
      <w:numPr>
        <w:ilvl w:val="5"/>
        <w:numId w:val="58"/>
      </w:numPr>
      <w:spacing w:after="120"/>
      <w:jc w:val="both"/>
      <w:outlineLvl w:val="5"/>
    </w:pPr>
    <w:rPr>
      <w:rFonts w:eastAsiaTheme="minorHAnsi"/>
    </w:rPr>
  </w:style>
  <w:style w:type="paragraph" w:customStyle="1" w:styleId="7-">
    <w:name w:val="7 - סעיף"/>
    <w:basedOn w:val="af3"/>
    <w:link w:val="7-Char"/>
    <w:qFormat/>
    <w:rsid w:val="00FA2FBC"/>
    <w:pPr>
      <w:numPr>
        <w:ilvl w:val="6"/>
        <w:numId w:val="58"/>
      </w:numPr>
      <w:spacing w:after="120"/>
      <w:jc w:val="both"/>
      <w:outlineLvl w:val="6"/>
    </w:pPr>
    <w:rPr>
      <w:rFonts w:eastAsiaTheme="minorHAnsi"/>
    </w:rPr>
  </w:style>
  <w:style w:type="paragraph" w:customStyle="1" w:styleId="8-">
    <w:name w:val="8 - סעיף"/>
    <w:basedOn w:val="7-"/>
    <w:rsid w:val="00FA2FBC"/>
    <w:pPr>
      <w:numPr>
        <w:ilvl w:val="7"/>
      </w:numPr>
      <w:outlineLvl w:val="7"/>
    </w:pPr>
  </w:style>
  <w:style w:type="character" w:customStyle="1" w:styleId="4-Char1">
    <w:name w:val="4 - סעיף Char"/>
    <w:link w:val="4-"/>
    <w:rsid w:val="00FA2FBC"/>
    <w:rPr>
      <w:rFonts w:ascii="Calibri" w:hAnsi="Calibri" w:cs="David"/>
      <w:szCs w:val="24"/>
    </w:rPr>
  </w:style>
  <w:style w:type="character" w:customStyle="1" w:styleId="3fc">
    <w:name w:val="נספח כותרת 3 תו"/>
    <w:basedOn w:val="af4"/>
    <w:link w:val="3fb"/>
    <w:rsid w:val="00FA2FBC"/>
    <w:rPr>
      <w:rFonts w:ascii="Times New Roman" w:eastAsia="Times New Roman" w:hAnsi="Times New Roman" w:cs="David"/>
      <w:b/>
      <w:bCs/>
      <w:color w:val="000000"/>
      <w:sz w:val="24"/>
      <w:szCs w:val="24"/>
    </w:rPr>
  </w:style>
  <w:style w:type="character" w:customStyle="1" w:styleId="1f9">
    <w:name w:val="אזכור לא מזוהה1"/>
    <w:basedOn w:val="af4"/>
    <w:uiPriority w:val="99"/>
    <w:semiHidden/>
    <w:unhideWhenUsed/>
    <w:rsid w:val="00FA2FBC"/>
    <w:rPr>
      <w:color w:val="605E5C"/>
      <w:shd w:val="clear" w:color="auto" w:fill="E1DFDD"/>
    </w:rPr>
  </w:style>
  <w:style w:type="paragraph" w:customStyle="1" w:styleId="3-0">
    <w:name w:val="3 - כותרת"/>
    <w:basedOn w:val="3-"/>
    <w:qFormat/>
    <w:rsid w:val="00FA2FBC"/>
    <w:pPr>
      <w:numPr>
        <w:numId w:val="59"/>
      </w:numPr>
      <w:ind w:left="1617" w:hanging="992"/>
    </w:pPr>
    <w:rPr>
      <w:b/>
      <w:bCs/>
      <w:noProof/>
      <w:sz w:val="28"/>
      <w:szCs w:val="28"/>
    </w:rPr>
  </w:style>
  <w:style w:type="paragraph" w:customStyle="1" w:styleId="4-1">
    <w:name w:val="4 - כותרת"/>
    <w:basedOn w:val="4-"/>
    <w:link w:val="4-Char2"/>
    <w:rsid w:val="00FA2FBC"/>
    <w:pPr>
      <w:numPr>
        <w:numId w:val="59"/>
      </w:numPr>
      <w:ind w:left="1901" w:hanging="992"/>
    </w:pPr>
    <w:rPr>
      <w:b/>
      <w:bCs/>
    </w:rPr>
  </w:style>
  <w:style w:type="character" w:customStyle="1" w:styleId="4-Char2">
    <w:name w:val="4 - כותרת Char"/>
    <w:basedOn w:val="af4"/>
    <w:link w:val="4-1"/>
    <w:rsid w:val="00FA2FBC"/>
    <w:rPr>
      <w:rFonts w:ascii="Calibri" w:hAnsi="Calibri" w:cs="David"/>
      <w:b/>
      <w:bCs/>
      <w:szCs w:val="24"/>
    </w:rPr>
  </w:style>
  <w:style w:type="paragraph" w:customStyle="1" w:styleId="affffffa">
    <w:name w:val="נספחי מכרז"/>
    <w:basedOn w:val="afffff7"/>
    <w:link w:val="affffffb"/>
    <w:rsid w:val="00FA2FBC"/>
    <w:pPr>
      <w:pageBreakBefore w:val="0"/>
      <w:tabs>
        <w:tab w:val="clear" w:pos="1050"/>
        <w:tab w:val="left" w:pos="483"/>
      </w:tabs>
      <w:spacing w:after="120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b">
    <w:name w:val="נספחי מכרז תו"/>
    <w:basedOn w:val="afffff8"/>
    <w:link w:val="affffffa"/>
    <w:rsid w:val="00FA2FBC"/>
    <w:rPr>
      <w:rFonts w:ascii="David" w:eastAsia="Times New Roman" w:hAnsi="David" w:cs="David"/>
      <w:b/>
      <w:bCs/>
      <w:sz w:val="36"/>
      <w:szCs w:val="36"/>
      <w:u w:val="single"/>
    </w:rPr>
  </w:style>
  <w:style w:type="character" w:customStyle="1" w:styleId="affffff9">
    <w:name w:val="ללא מרווח תו"/>
    <w:link w:val="affffff8"/>
    <w:uiPriority w:val="1"/>
    <w:rsid w:val="00FA2FBC"/>
  </w:style>
  <w:style w:type="paragraph" w:styleId="affffffc">
    <w:name w:val="endnote text"/>
    <w:basedOn w:val="af3"/>
    <w:link w:val="affffffd"/>
    <w:unhideWhenUsed/>
    <w:rsid w:val="00FA2FBC"/>
    <w:rPr>
      <w:sz w:val="20"/>
      <w:szCs w:val="20"/>
    </w:rPr>
  </w:style>
  <w:style w:type="character" w:customStyle="1" w:styleId="affffffd">
    <w:name w:val="טקסט הערת סיום תו"/>
    <w:basedOn w:val="af4"/>
    <w:link w:val="affffffc"/>
    <w:rsid w:val="00FA2FBC"/>
    <w:rPr>
      <w:rFonts w:ascii="Times New Roman" w:eastAsia="Times New Roman" w:hAnsi="Times New Roman" w:cs="Times New Roman"/>
      <w:sz w:val="20"/>
      <w:szCs w:val="20"/>
    </w:rPr>
  </w:style>
  <w:style w:type="character" w:styleId="affffffe">
    <w:name w:val="endnote reference"/>
    <w:basedOn w:val="af4"/>
    <w:unhideWhenUsed/>
    <w:rsid w:val="00FA2FBC"/>
    <w:rPr>
      <w:vertAlign w:val="superscript"/>
    </w:rPr>
  </w:style>
  <w:style w:type="paragraph" w:customStyle="1" w:styleId="67">
    <w:name w:val="פסקה 6"/>
    <w:basedOn w:val="af3"/>
    <w:rsid w:val="008E188B"/>
    <w:pPr>
      <w:ind w:left="3175"/>
      <w:jc w:val="both"/>
    </w:pPr>
    <w:rPr>
      <w:lang w:eastAsia="he-IL"/>
    </w:rPr>
  </w:style>
  <w:style w:type="paragraph" w:customStyle="1" w:styleId="xl63">
    <w:name w:val="xl63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64">
    <w:name w:val="xl64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</w:style>
  <w:style w:type="paragraph" w:customStyle="1" w:styleId="xl66">
    <w:name w:val="xl66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bidi w:val="0"/>
      <w:spacing w:before="100" w:beforeAutospacing="1" w:after="100" w:afterAutospacing="1"/>
      <w:jc w:val="center"/>
    </w:pPr>
    <w:rPr>
      <w:b/>
      <w:bCs/>
    </w:rPr>
  </w:style>
  <w:style w:type="paragraph" w:customStyle="1" w:styleId="xl67">
    <w:name w:val="xl67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bidi w:val="0"/>
      <w:spacing w:before="100" w:beforeAutospacing="1" w:after="100" w:afterAutospacing="1"/>
      <w:jc w:val="center"/>
    </w:pPr>
    <w:rPr>
      <w:b/>
      <w:bCs/>
    </w:rPr>
  </w:style>
  <w:style w:type="character" w:styleId="afffffff">
    <w:name w:val="Strong"/>
    <w:uiPriority w:val="22"/>
    <w:rsid w:val="00F9692A"/>
    <w:rPr>
      <w:b/>
      <w:bCs/>
    </w:rPr>
  </w:style>
  <w:style w:type="paragraph" w:customStyle="1" w:styleId="420">
    <w:name w:val="רשימה 42"/>
    <w:basedOn w:val="3e"/>
    <w:autoRedefine/>
    <w:rsid w:val="00F9692A"/>
    <w:pPr>
      <w:tabs>
        <w:tab w:val="left" w:pos="9099"/>
      </w:tabs>
      <w:overflowPunct/>
      <w:autoSpaceDE/>
      <w:autoSpaceDN/>
      <w:adjustRightInd/>
      <w:spacing w:before="120"/>
      <w:ind w:left="2880" w:firstLine="0"/>
    </w:pPr>
    <w:rPr>
      <w:rFonts w:cs="Narkisim"/>
      <w:noProof/>
      <w:sz w:val="24"/>
      <w:szCs w:val="24"/>
      <w:lang w:eastAsia="en-US"/>
    </w:rPr>
  </w:style>
  <w:style w:type="paragraph" w:customStyle="1" w:styleId="22">
    <w:name w:val="ממוספר 2"/>
    <w:basedOn w:val="af3"/>
    <w:rsid w:val="00F9692A"/>
    <w:pPr>
      <w:widowControl w:val="0"/>
      <w:numPr>
        <w:ilvl w:val="1"/>
        <w:numId w:val="63"/>
      </w:numPr>
      <w:tabs>
        <w:tab w:val="left" w:pos="862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szCs w:val="22"/>
    </w:rPr>
  </w:style>
  <w:style w:type="character" w:customStyle="1" w:styleId="apple-converted-space">
    <w:name w:val="apple-converted-space"/>
    <w:rsid w:val="00F9692A"/>
  </w:style>
  <w:style w:type="paragraph" w:customStyle="1" w:styleId="1fa">
    <w:name w:val="כניסה1"/>
    <w:basedOn w:val="af3"/>
    <w:uiPriority w:val="99"/>
    <w:semiHidden/>
    <w:rsid w:val="00F9692A"/>
    <w:pPr>
      <w:spacing w:line="320" w:lineRule="atLeast"/>
      <w:ind w:left="567" w:right="567" w:hanging="567"/>
      <w:jc w:val="both"/>
    </w:pPr>
    <w:rPr>
      <w:noProof/>
      <w:szCs w:val="26"/>
      <w:lang w:eastAsia="he-IL"/>
    </w:rPr>
  </w:style>
  <w:style w:type="paragraph" w:customStyle="1" w:styleId="3ff0">
    <w:name w:val="פסקה 3"/>
    <w:basedOn w:val="af3"/>
    <w:rsid w:val="00F9692A"/>
    <w:pPr>
      <w:tabs>
        <w:tab w:val="left" w:pos="1871"/>
      </w:tabs>
      <w:ind w:left="720"/>
      <w:jc w:val="both"/>
    </w:pPr>
    <w:rPr>
      <w:lang w:eastAsia="he-IL"/>
    </w:rPr>
  </w:style>
  <w:style w:type="paragraph" w:customStyle="1" w:styleId="2fe">
    <w:name w:val="תקנים2"/>
    <w:basedOn w:val="af3"/>
    <w:rsid w:val="00F9692A"/>
    <w:pPr>
      <w:widowControl w:val="0"/>
      <w:tabs>
        <w:tab w:val="right" w:pos="8364"/>
      </w:tabs>
      <w:overflowPunct w:val="0"/>
      <w:autoSpaceDE w:val="0"/>
      <w:autoSpaceDN w:val="0"/>
      <w:bidi w:val="0"/>
      <w:adjustRightInd w:val="0"/>
      <w:spacing w:before="240"/>
      <w:ind w:left="2126" w:right="2126" w:hanging="1559"/>
      <w:jc w:val="both"/>
      <w:textAlignment w:val="baseline"/>
    </w:pPr>
    <w:rPr>
      <w:lang w:eastAsia="he-IL"/>
    </w:rPr>
  </w:style>
  <w:style w:type="character" w:customStyle="1" w:styleId="2fd">
    <w:name w:val="2 כניסות תו"/>
    <w:basedOn w:val="af4"/>
    <w:link w:val="2fc"/>
    <w:rsid w:val="00F9692A"/>
    <w:rPr>
      <w:rFonts w:ascii="Times New Roman" w:eastAsia="Times New Roman" w:hAnsi="Times New Roman" w:cs="David"/>
      <w:b/>
      <w:bCs/>
      <w:color w:val="000000"/>
      <w:sz w:val="36"/>
      <w:szCs w:val="36"/>
    </w:rPr>
  </w:style>
  <w:style w:type="numbering" w:customStyle="1" w:styleId="Headings">
    <w:name w:val="Headings"/>
    <w:rsid w:val="00F9692A"/>
    <w:pPr>
      <w:numPr>
        <w:numId w:val="64"/>
      </w:numPr>
    </w:pPr>
  </w:style>
  <w:style w:type="paragraph" w:customStyle="1" w:styleId="5f0">
    <w:name w:val="פסקה 5"/>
    <w:basedOn w:val="af3"/>
    <w:rsid w:val="00F9692A"/>
    <w:pPr>
      <w:ind w:left="1871"/>
      <w:jc w:val="both"/>
    </w:pPr>
    <w:rPr>
      <w:lang w:eastAsia="he-IL"/>
    </w:rPr>
  </w:style>
  <w:style w:type="paragraph" w:customStyle="1" w:styleId="3n">
    <w:name w:val="פסקה 3n"/>
    <w:basedOn w:val="3ff0"/>
    <w:rsid w:val="00F9692A"/>
    <w:pPr>
      <w:tabs>
        <w:tab w:val="left" w:pos="1826"/>
      </w:tabs>
    </w:pPr>
  </w:style>
  <w:style w:type="paragraph" w:customStyle="1" w:styleId="1fb">
    <w:name w:val="תקנים1"/>
    <w:basedOn w:val="af3"/>
    <w:rsid w:val="00F9692A"/>
    <w:pPr>
      <w:widowControl w:val="0"/>
      <w:tabs>
        <w:tab w:val="right" w:pos="8364"/>
      </w:tabs>
      <w:overflowPunct w:val="0"/>
      <w:autoSpaceDE w:val="0"/>
      <w:autoSpaceDN w:val="0"/>
      <w:bidi w:val="0"/>
      <w:adjustRightInd w:val="0"/>
      <w:spacing w:before="120" w:line="320" w:lineRule="atLeast"/>
      <w:ind w:left="2155" w:right="284" w:hanging="1701"/>
      <w:jc w:val="both"/>
      <w:textAlignment w:val="baseline"/>
    </w:pPr>
    <w:rPr>
      <w:smallCaps/>
      <w:lang w:eastAsia="he-IL"/>
    </w:rPr>
  </w:style>
  <w:style w:type="paragraph" w:customStyle="1" w:styleId="1fc">
    <w:name w:val="תוכן ענינים 1"/>
    <w:basedOn w:val="af3"/>
    <w:next w:val="af3"/>
    <w:rsid w:val="00F9692A"/>
    <w:pPr>
      <w:pageBreakBefore/>
    </w:pPr>
    <w:rPr>
      <w:lang w:eastAsia="he-IL"/>
    </w:rPr>
  </w:style>
  <w:style w:type="paragraph" w:customStyle="1" w:styleId="74">
    <w:name w:val="פ7"/>
    <w:basedOn w:val="71"/>
    <w:rsid w:val="00F9692A"/>
    <w:pPr>
      <w:widowControl/>
      <w:numPr>
        <w:ilvl w:val="12"/>
      </w:numPr>
      <w:bidi/>
      <w:spacing w:before="240" w:after="60"/>
      <w:ind w:left="3742" w:hanging="1296"/>
      <w:jc w:val="both"/>
    </w:pPr>
    <w:rPr>
      <w:b w:val="0"/>
      <w:bCs w:val="0"/>
      <w:caps w:val="0"/>
      <w:spacing w:val="0"/>
    </w:rPr>
  </w:style>
  <w:style w:type="paragraph" w:customStyle="1" w:styleId="75">
    <w:name w:val="פסקה 7"/>
    <w:basedOn w:val="74"/>
    <w:rsid w:val="00F9692A"/>
  </w:style>
  <w:style w:type="paragraph" w:customStyle="1" w:styleId="afffffff0">
    <w:name w:val="תו תו תו תו תו תו תו תו תו תו תו תו תו תו תו תו תו תו תו תו תו תו תו תו תו תו תו תו תו תו תו תו תו תו תו תו תו תו תו תו תו תו תו תו תו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afffffff1">
    <w:name w:val="כללי"/>
    <w:basedOn w:val="af3"/>
    <w:link w:val="afffffff2"/>
    <w:rsid w:val="00F9692A"/>
    <w:pPr>
      <w:tabs>
        <w:tab w:val="left" w:pos="570"/>
        <w:tab w:val="left" w:pos="879"/>
      </w:tabs>
      <w:ind w:left="879"/>
      <w:jc w:val="both"/>
    </w:pPr>
    <w:rPr>
      <w:rFonts w:ascii="Arial" w:hAnsi="Arial"/>
      <w:sz w:val="20"/>
      <w:lang w:val="x-none" w:eastAsia="x-none"/>
    </w:rPr>
  </w:style>
  <w:style w:type="character" w:customStyle="1" w:styleId="afffffff2">
    <w:name w:val="כללי תו"/>
    <w:link w:val="afffffff1"/>
    <w:locked/>
    <w:rsid w:val="00F9692A"/>
    <w:rPr>
      <w:rFonts w:ascii="Arial" w:eastAsia="Times New Roman" w:hAnsi="Arial" w:cs="Times New Roman"/>
      <w:sz w:val="20"/>
      <w:szCs w:val="24"/>
      <w:lang w:val="x-none" w:eastAsia="x-none"/>
    </w:rPr>
  </w:style>
  <w:style w:type="paragraph" w:customStyle="1" w:styleId="220">
    <w:name w:val="כותרת 22"/>
    <w:basedOn w:val="24"/>
    <w:next w:val="24"/>
    <w:rsid w:val="00F9692A"/>
    <w:pPr>
      <w:keepNext/>
      <w:widowControl/>
      <w:spacing w:before="96" w:after="96"/>
    </w:pPr>
    <w:rPr>
      <w:rFonts w:ascii="Arial" w:hAnsi="Arial"/>
      <w:caps w:val="0"/>
      <w:spacing w:val="0"/>
      <w:sz w:val="24"/>
      <w:szCs w:val="24"/>
    </w:rPr>
  </w:style>
  <w:style w:type="character" w:styleId="afffffff3">
    <w:name w:val="Subtle Emphasis"/>
    <w:uiPriority w:val="19"/>
    <w:rsid w:val="00F9692A"/>
    <w:rPr>
      <w:i/>
      <w:iCs/>
      <w:color w:val="808080"/>
    </w:rPr>
  </w:style>
  <w:style w:type="paragraph" w:customStyle="1" w:styleId="1234">
    <w:name w:val="רגיל ממוספר 123 תחת טקסט ממוספר 4"/>
    <w:basedOn w:val="61"/>
    <w:link w:val="12340"/>
    <w:uiPriority w:val="99"/>
    <w:rsid w:val="00F9692A"/>
    <w:pPr>
      <w:widowControl/>
      <w:bidi/>
      <w:spacing w:before="120" w:after="120"/>
      <w:ind w:left="1707" w:hanging="360"/>
      <w:jc w:val="both"/>
    </w:pPr>
    <w:rPr>
      <w:b w:val="0"/>
      <w:bCs w:val="0"/>
      <w:caps w:val="0"/>
      <w:noProof/>
      <w:spacing w:val="0"/>
    </w:rPr>
  </w:style>
  <w:style w:type="character" w:customStyle="1" w:styleId="12340">
    <w:name w:val="רגיל ממוספר 123 תחת טקסט ממוספר 4 תו"/>
    <w:link w:val="1234"/>
    <w:uiPriority w:val="99"/>
    <w:locked/>
    <w:rsid w:val="00F9692A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4f9">
    <w:name w:val="טקסט ממוספר 4 תו"/>
    <w:uiPriority w:val="99"/>
    <w:locked/>
    <w:rsid w:val="00F9692A"/>
    <w:rPr>
      <w:rFonts w:ascii="Arial" w:eastAsia="Times New Roman" w:hAnsi="Arial"/>
      <w:sz w:val="22"/>
      <w:szCs w:val="24"/>
    </w:rPr>
  </w:style>
  <w:style w:type="paragraph" w:customStyle="1" w:styleId="4fa">
    <w:name w:val="סגנון כותרת 4 + לא מודגש"/>
    <w:basedOn w:val="42"/>
    <w:autoRedefine/>
    <w:uiPriority w:val="99"/>
    <w:rsid w:val="00F9692A"/>
    <w:pPr>
      <w:tabs>
        <w:tab w:val="left" w:pos="1842"/>
        <w:tab w:val="num" w:pos="2052"/>
        <w:tab w:val="left" w:pos="2125"/>
        <w:tab w:val="left" w:pos="8504"/>
      </w:tabs>
      <w:bidi/>
      <w:spacing w:before="240" w:after="60"/>
      <w:ind w:left="2052" w:right="2052" w:hanging="864"/>
    </w:pPr>
    <w:rPr>
      <w:rFonts w:ascii="Arial" w:hAnsi="Arial" w:cs="Arial"/>
      <w:bCs w:val="0"/>
      <w:caps w:val="0"/>
      <w:spacing w:val="0"/>
    </w:rPr>
  </w:style>
  <w:style w:type="paragraph" w:customStyle="1" w:styleId="-30">
    <w:name w:val="נורמל-3 תו"/>
    <w:basedOn w:val="af3"/>
    <w:autoRedefine/>
    <w:uiPriority w:val="99"/>
    <w:rsid w:val="00F9692A"/>
    <w:pPr>
      <w:widowControl w:val="0"/>
      <w:tabs>
        <w:tab w:val="left" w:pos="2875"/>
      </w:tabs>
      <w:ind w:left="1133"/>
    </w:pPr>
    <w:rPr>
      <w:rFonts w:ascii="Arial" w:hAnsi="Arial" w:cs="Arial"/>
    </w:rPr>
  </w:style>
  <w:style w:type="character" w:customStyle="1" w:styleId="Arial">
    <w:name w:val="סגנון Arial"/>
    <w:uiPriority w:val="99"/>
    <w:rsid w:val="00F9692A"/>
    <w:rPr>
      <w:rFonts w:ascii="Arial" w:hAnsi="Arial"/>
      <w:spacing w:val="0"/>
      <w:position w:val="0"/>
      <w:sz w:val="24"/>
      <w:effect w:val="none"/>
      <w:lang w:val="en-US" w:eastAsia="en-US"/>
    </w:rPr>
  </w:style>
  <w:style w:type="paragraph" w:customStyle="1" w:styleId="3">
    <w:name w:val="בולט3"/>
    <w:basedOn w:val="af3"/>
    <w:autoRedefine/>
    <w:rsid w:val="00F9692A"/>
    <w:pPr>
      <w:numPr>
        <w:numId w:val="66"/>
      </w:numPr>
    </w:pPr>
    <w:rPr>
      <w:rFonts w:ascii="Arial" w:hAnsi="Arial" w:cs="Arial"/>
      <w:b/>
    </w:rPr>
  </w:style>
  <w:style w:type="paragraph" w:customStyle="1" w:styleId="4fb">
    <w:name w:val="טקסט 4 ממוספר"/>
    <w:basedOn w:val="af3"/>
    <w:link w:val="4Char"/>
    <w:uiPriority w:val="99"/>
    <w:rsid w:val="00F9692A"/>
    <w:pPr>
      <w:spacing w:before="60"/>
      <w:ind w:left="737" w:hanging="737"/>
      <w:jc w:val="both"/>
    </w:pPr>
    <w:rPr>
      <w:lang w:eastAsia="he-IL"/>
    </w:rPr>
  </w:style>
  <w:style w:type="character" w:customStyle="1" w:styleId="4Char">
    <w:name w:val="טקסט 4 ממוספר Char"/>
    <w:link w:val="4fb"/>
    <w:uiPriority w:val="99"/>
    <w:locked/>
    <w:rsid w:val="00F9692A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0">
    <w:name w:val="Normal 0"/>
    <w:basedOn w:val="af3"/>
    <w:link w:val="Normal01"/>
    <w:rsid w:val="00F9692A"/>
    <w:pPr>
      <w:spacing w:before="120" w:line="320" w:lineRule="exact"/>
      <w:jc w:val="both"/>
    </w:pPr>
    <w:rPr>
      <w:lang w:eastAsia="he-IL"/>
    </w:rPr>
  </w:style>
  <w:style w:type="character" w:customStyle="1" w:styleId="Normal01">
    <w:name w:val="Normal 0 תו1"/>
    <w:link w:val="Normal0"/>
    <w:locked/>
    <w:rsid w:val="00F9692A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F9692A"/>
    <w:rPr>
      <w:rFonts w:ascii="Times New Roman" w:eastAsia="Times New Roman" w:hAnsi="Times New Roman" w:cs="David"/>
      <w:szCs w:val="24"/>
      <w:lang w:eastAsia="he-IL"/>
    </w:rPr>
  </w:style>
  <w:style w:type="character" w:customStyle="1" w:styleId="Char0">
    <w:name w:val="כותרת ראשית Char"/>
    <w:uiPriority w:val="99"/>
    <w:locked/>
    <w:rsid w:val="00F9692A"/>
    <w:rPr>
      <w:rFonts w:ascii="Times New Roman" w:eastAsia="Times New Roman" w:hAnsi="Times New Roman" w:cs="Narkisim"/>
      <w:b/>
      <w:bCs/>
      <w:sz w:val="64"/>
      <w:szCs w:val="64"/>
    </w:rPr>
  </w:style>
  <w:style w:type="table" w:customStyle="1" w:styleId="1fd">
    <w:name w:val="טבלת רשת1"/>
    <w:basedOn w:val="af5"/>
    <w:next w:val="affffa"/>
    <w:uiPriority w:val="99"/>
    <w:rsid w:val="00F9692A"/>
    <w:pPr>
      <w:bidi/>
      <w:spacing w:before="0" w:after="0" w:line="240" w:lineRule="auto"/>
    </w:pPr>
    <w:rPr>
      <w:rFonts w:ascii="Times New Roman" w:eastAsia="Times New Roman" w:hAnsi="Times New Roman" w:cs="Narkisi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ff4">
    <w:name w:val="כותרת משנית"/>
    <w:basedOn w:val="af3"/>
    <w:uiPriority w:val="99"/>
    <w:rsid w:val="00F9692A"/>
    <w:pPr>
      <w:jc w:val="center"/>
    </w:pPr>
    <w:rPr>
      <w:rFonts w:cs="Narkisim"/>
      <w:b/>
      <w:bCs/>
      <w:sz w:val="32"/>
      <w:szCs w:val="32"/>
    </w:rPr>
  </w:style>
  <w:style w:type="paragraph" w:customStyle="1" w:styleId="TableHeader">
    <w:name w:val="Table Header"/>
    <w:basedOn w:val="af3"/>
    <w:link w:val="TableHeaderChar"/>
    <w:uiPriority w:val="99"/>
    <w:rsid w:val="00F9692A"/>
    <w:pPr>
      <w:jc w:val="center"/>
    </w:pPr>
    <w:rPr>
      <w:rFonts w:cs="Narkisim"/>
      <w:b/>
      <w:bCs/>
      <w:sz w:val="20"/>
    </w:rPr>
  </w:style>
  <w:style w:type="character" w:customStyle="1" w:styleId="TableHeaderChar">
    <w:name w:val="Table Header Char"/>
    <w:link w:val="TableHeader"/>
    <w:uiPriority w:val="99"/>
    <w:locked/>
    <w:rsid w:val="00F9692A"/>
    <w:rPr>
      <w:rFonts w:ascii="Times New Roman" w:eastAsia="Times New Roman" w:hAnsi="Times New Roman" w:cs="Narkisim"/>
      <w:b/>
      <w:bCs/>
      <w:sz w:val="20"/>
      <w:szCs w:val="24"/>
    </w:rPr>
  </w:style>
  <w:style w:type="paragraph" w:customStyle="1" w:styleId="Level4Indent">
    <w:name w:val="Level 4 Indent"/>
    <w:basedOn w:val="af3"/>
    <w:uiPriority w:val="99"/>
    <w:rsid w:val="00F9692A"/>
    <w:pPr>
      <w:ind w:left="2125"/>
      <w:jc w:val="both"/>
    </w:pPr>
    <w:rPr>
      <w:rFonts w:cs="Narkisim"/>
      <w:sz w:val="20"/>
    </w:rPr>
  </w:style>
  <w:style w:type="paragraph" w:customStyle="1" w:styleId="Level3Indent">
    <w:name w:val="Level 3 Indent"/>
    <w:basedOn w:val="af3"/>
    <w:uiPriority w:val="99"/>
    <w:rsid w:val="00F9692A"/>
    <w:pPr>
      <w:ind w:left="1275"/>
      <w:jc w:val="both"/>
    </w:pPr>
    <w:rPr>
      <w:rFonts w:cs="Narkisim"/>
      <w:sz w:val="20"/>
    </w:rPr>
  </w:style>
  <w:style w:type="paragraph" w:customStyle="1" w:styleId="Level2Indent">
    <w:name w:val="Level 2 Indent"/>
    <w:basedOn w:val="af3"/>
    <w:uiPriority w:val="99"/>
    <w:rsid w:val="00F9692A"/>
    <w:pPr>
      <w:ind w:left="480"/>
      <w:jc w:val="both"/>
    </w:pPr>
    <w:rPr>
      <w:rFonts w:cs="Narkisim"/>
      <w:sz w:val="20"/>
    </w:rPr>
  </w:style>
  <w:style w:type="paragraph" w:customStyle="1" w:styleId="TableContent">
    <w:name w:val="Table Content"/>
    <w:basedOn w:val="af3"/>
    <w:rsid w:val="00F9692A"/>
    <w:pPr>
      <w:jc w:val="center"/>
    </w:pPr>
    <w:rPr>
      <w:rFonts w:cs="Narkisim"/>
      <w:sz w:val="18"/>
      <w:szCs w:val="20"/>
    </w:rPr>
  </w:style>
  <w:style w:type="numbering" w:customStyle="1" w:styleId="BulletedL5">
    <w:name w:val="Bulleted L5"/>
    <w:basedOn w:val="af6"/>
    <w:rsid w:val="00F9692A"/>
    <w:pPr>
      <w:numPr>
        <w:numId w:val="67"/>
      </w:numPr>
    </w:pPr>
  </w:style>
  <w:style w:type="paragraph" w:customStyle="1" w:styleId="82">
    <w:name w:val="פיסקה8"/>
    <w:basedOn w:val="af3"/>
    <w:rsid w:val="00F9692A"/>
    <w:pPr>
      <w:overflowPunct w:val="0"/>
      <w:autoSpaceDE w:val="0"/>
      <w:autoSpaceDN w:val="0"/>
      <w:adjustRightInd w:val="0"/>
      <w:ind w:left="4423"/>
      <w:jc w:val="both"/>
    </w:pPr>
    <w:rPr>
      <w:rFonts w:cs="FrankRuehl"/>
      <w:szCs w:val="26"/>
      <w:lang w:eastAsia="he-IL"/>
    </w:rPr>
  </w:style>
  <w:style w:type="paragraph" w:customStyle="1" w:styleId="1fe">
    <w:name w:val="ממוספר1"/>
    <w:basedOn w:val="af3"/>
    <w:rsid w:val="00F9692A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sz w:val="20"/>
      <w:szCs w:val="26"/>
      <w:lang w:eastAsia="he-IL"/>
    </w:rPr>
  </w:style>
  <w:style w:type="paragraph" w:customStyle="1" w:styleId="2ff">
    <w:name w:val="ממוספר2"/>
    <w:basedOn w:val="af3"/>
    <w:rsid w:val="00F9692A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sz w:val="20"/>
      <w:szCs w:val="26"/>
      <w:lang w:eastAsia="he-IL"/>
    </w:rPr>
  </w:style>
  <w:style w:type="paragraph" w:customStyle="1" w:styleId="3ff1">
    <w:name w:val="ממוספר3"/>
    <w:basedOn w:val="af3"/>
    <w:rsid w:val="00F9692A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sz w:val="20"/>
      <w:szCs w:val="26"/>
      <w:lang w:eastAsia="he-IL"/>
    </w:rPr>
  </w:style>
  <w:style w:type="paragraph" w:customStyle="1" w:styleId="4fc">
    <w:name w:val="ממוספר4"/>
    <w:basedOn w:val="33"/>
    <w:rsid w:val="00F9692A"/>
    <w:pPr>
      <w:widowControl w:val="0"/>
      <w:tabs>
        <w:tab w:val="clear" w:pos="1050"/>
        <w:tab w:val="clear" w:pos="1192"/>
        <w:tab w:val="clear" w:pos="1476"/>
        <w:tab w:val="right" w:pos="722"/>
        <w:tab w:val="left" w:pos="909"/>
        <w:tab w:val="left" w:pos="2184"/>
      </w:tabs>
      <w:spacing w:before="120" w:after="60"/>
      <w:ind w:left="2184" w:hanging="1104"/>
      <w:jc w:val="both"/>
      <w:outlineLvl w:val="2"/>
    </w:pPr>
    <w:rPr>
      <w:rFonts w:cs="Times New Roman"/>
      <w:b w:val="0"/>
      <w:bCs w:val="0"/>
      <w:lang w:val="x-none" w:eastAsia="x-none"/>
    </w:rPr>
  </w:style>
  <w:style w:type="paragraph" w:customStyle="1" w:styleId="afffffff5">
    <w:name w:val="תו תו תו תו תו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1ff">
    <w:name w:val="תו תו תו תו תו1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afffffff6">
    <w:name w:val="תו תו תו תו תו תו תו תו"/>
    <w:aliases w:val=" תו תו תו תו תו תו1 תו תו תו, תו תו תו תו תו תו תו תו1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character" w:customStyle="1" w:styleId="Header">
    <w:name w:val="Header תו תו"/>
    <w:rsid w:val="00F9692A"/>
    <w:rPr>
      <w:rFonts w:cs="David"/>
      <w:noProof/>
      <w:sz w:val="24"/>
      <w:szCs w:val="24"/>
    </w:rPr>
  </w:style>
  <w:style w:type="paragraph" w:customStyle="1" w:styleId="41">
    <w:name w:val="מדורג ממוספר 4"/>
    <w:basedOn w:val="af3"/>
    <w:rsid w:val="00F9692A"/>
    <w:pPr>
      <w:numPr>
        <w:ilvl w:val="3"/>
        <w:numId w:val="68"/>
      </w:numPr>
      <w:tabs>
        <w:tab w:val="clear" w:pos="1134"/>
        <w:tab w:val="num" w:pos="1440"/>
      </w:tabs>
      <w:ind w:left="1440" w:hanging="1100"/>
    </w:pPr>
    <w:rPr>
      <w:b/>
      <w:bCs/>
    </w:rPr>
  </w:style>
  <w:style w:type="paragraph" w:customStyle="1" w:styleId="afffffff7">
    <w:name w:val="תו תו תו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Instruction2">
    <w:name w:val="Instruction2"/>
    <w:basedOn w:val="af3"/>
    <w:rsid w:val="00F9692A"/>
    <w:pPr>
      <w:numPr>
        <w:numId w:val="69"/>
      </w:numPr>
      <w:spacing w:before="120" w:line="320" w:lineRule="exact"/>
      <w:jc w:val="both"/>
    </w:pPr>
    <w:rPr>
      <w:i/>
      <w:iCs/>
      <w:sz w:val="20"/>
      <w:lang w:eastAsia="he-IL"/>
    </w:rPr>
  </w:style>
  <w:style w:type="paragraph" w:customStyle="1" w:styleId="Normal32">
    <w:name w:val="Normal3 תו תו תו תו תו תו תו"/>
    <w:basedOn w:val="Normal30"/>
    <w:rsid w:val="00F9692A"/>
    <w:pPr>
      <w:spacing w:line="240" w:lineRule="auto"/>
      <w:ind w:left="1502" w:right="0"/>
    </w:pPr>
    <w:rPr>
      <w:rFonts w:ascii="Rod" w:hAnsi="Rod" w:cs="David"/>
      <w:smallCaps/>
    </w:rPr>
  </w:style>
  <w:style w:type="character" w:customStyle="1" w:styleId="CharChar1">
    <w:name w:val="Char Char1"/>
    <w:rsid w:val="00F9692A"/>
    <w:rPr>
      <w:rFonts w:cs="Narkisim"/>
      <w:b/>
      <w:bCs/>
      <w:sz w:val="24"/>
      <w:szCs w:val="24"/>
      <w:lang w:val="en-US" w:eastAsia="en-US" w:bidi="he-IL"/>
    </w:rPr>
  </w:style>
  <w:style w:type="paragraph" w:customStyle="1" w:styleId="SubjectTitle0">
    <w:name w:val="SubjectTitle"/>
    <w:basedOn w:val="af3"/>
    <w:rsid w:val="00F9692A"/>
    <w:pPr>
      <w:jc w:val="center"/>
    </w:pPr>
    <w:rPr>
      <w:b/>
      <w:bCs/>
      <w:sz w:val="28"/>
      <w:szCs w:val="28"/>
      <w:u w:val="single"/>
    </w:rPr>
  </w:style>
  <w:style w:type="character" w:styleId="afffffff8">
    <w:name w:val="Subtle Reference"/>
    <w:uiPriority w:val="31"/>
    <w:rsid w:val="00F9692A"/>
    <w:rPr>
      <w:smallCaps/>
      <w:color w:val="C0504D"/>
      <w:u w:val="single"/>
    </w:rPr>
  </w:style>
  <w:style w:type="paragraph" w:customStyle="1" w:styleId="3ff2">
    <w:name w:val="פסקה3"/>
    <w:basedOn w:val="af3"/>
    <w:rsid w:val="00F9692A"/>
    <w:pPr>
      <w:tabs>
        <w:tab w:val="left" w:pos="567"/>
      </w:tabs>
      <w:ind w:left="907"/>
      <w:jc w:val="both"/>
    </w:pPr>
    <w:rPr>
      <w:rFonts w:ascii="Tahoma" w:hAnsi="Tahoma" w:cs="Tahoma"/>
      <w:noProof/>
      <w:szCs w:val="22"/>
      <w:lang w:eastAsia="he-IL"/>
    </w:rPr>
  </w:style>
  <w:style w:type="paragraph" w:customStyle="1" w:styleId="afffffff9">
    <w:name w:val="כותרת קטע"/>
    <w:basedOn w:val="af3"/>
    <w:next w:val="Normal1"/>
    <w:rsid w:val="00F9692A"/>
    <w:pPr>
      <w:spacing w:before="240" w:after="120" w:line="320" w:lineRule="atLeast"/>
      <w:ind w:left="720"/>
      <w:jc w:val="both"/>
    </w:pPr>
    <w:rPr>
      <w:b/>
      <w:bCs/>
      <w:smallCaps/>
      <w:sz w:val="20"/>
    </w:rPr>
  </w:style>
  <w:style w:type="paragraph" w:customStyle="1" w:styleId="Normal1Kot">
    <w:name w:val="Normal1Kot"/>
    <w:basedOn w:val="Normal1"/>
    <w:next w:val="Normal1"/>
    <w:rsid w:val="00F9692A"/>
    <w:pPr>
      <w:keepLines w:val="0"/>
      <w:spacing w:line="320" w:lineRule="atLeast"/>
      <w:ind w:left="680"/>
    </w:pPr>
    <w:rPr>
      <w:b/>
      <w:bCs/>
      <w:smallCaps/>
      <w:sz w:val="20"/>
      <w:szCs w:val="24"/>
    </w:rPr>
  </w:style>
  <w:style w:type="paragraph" w:customStyle="1" w:styleId="N2">
    <w:name w:val="N2"/>
    <w:basedOn w:val="af3"/>
    <w:rsid w:val="00F9692A"/>
    <w:pPr>
      <w:overflowPunct w:val="0"/>
      <w:autoSpaceDE w:val="0"/>
      <w:autoSpaceDN w:val="0"/>
      <w:adjustRightInd w:val="0"/>
      <w:spacing w:before="120" w:after="120"/>
      <w:ind w:left="1418"/>
      <w:jc w:val="both"/>
      <w:textAlignment w:val="baseline"/>
    </w:pPr>
    <w:rPr>
      <w:sz w:val="20"/>
      <w:lang w:eastAsia="he-IL"/>
    </w:rPr>
  </w:style>
  <w:style w:type="paragraph" w:customStyle="1" w:styleId="211111">
    <w:name w:val="תת סעיף2 1.1.1.1.1"/>
    <w:basedOn w:val="12"/>
    <w:uiPriority w:val="99"/>
    <w:rsid w:val="00F9692A"/>
    <w:pPr>
      <w:numPr>
        <w:ilvl w:val="0"/>
        <w:numId w:val="0"/>
      </w:numPr>
      <w:tabs>
        <w:tab w:val="num" w:pos="3119"/>
        <w:tab w:val="num" w:pos="4253"/>
      </w:tabs>
      <w:ind w:left="4253" w:hanging="1134"/>
    </w:pPr>
    <w:rPr>
      <w:rFonts w:ascii="Times New Roman" w:hAnsi="Times New Roman"/>
    </w:rPr>
  </w:style>
  <w:style w:type="numbering" w:customStyle="1" w:styleId="2ff0">
    <w:name w:val="ללא רשימה2"/>
    <w:next w:val="af6"/>
    <w:uiPriority w:val="99"/>
    <w:semiHidden/>
    <w:unhideWhenUsed/>
    <w:rsid w:val="00F9692A"/>
  </w:style>
  <w:style w:type="table" w:customStyle="1" w:styleId="2ff1">
    <w:name w:val="טבלת רשת2"/>
    <w:basedOn w:val="af5"/>
    <w:next w:val="affffa"/>
    <w:uiPriority w:val="99"/>
    <w:rsid w:val="00F9692A"/>
    <w:pPr>
      <w:spacing w:before="0"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Headings1">
    <w:name w:val="Headings1"/>
    <w:rsid w:val="00F9692A"/>
    <w:pPr>
      <w:numPr>
        <w:numId w:val="65"/>
      </w:numPr>
    </w:pPr>
  </w:style>
  <w:style w:type="numbering" w:customStyle="1" w:styleId="112">
    <w:name w:val="ללא רשימה11"/>
    <w:next w:val="af6"/>
    <w:uiPriority w:val="99"/>
    <w:semiHidden/>
    <w:unhideWhenUsed/>
    <w:rsid w:val="00F9692A"/>
  </w:style>
  <w:style w:type="numbering" w:customStyle="1" w:styleId="BulletedL51">
    <w:name w:val="Bulleted L51"/>
    <w:basedOn w:val="af6"/>
    <w:rsid w:val="00F9692A"/>
    <w:pPr>
      <w:numPr>
        <w:numId w:val="47"/>
      </w:numPr>
    </w:pPr>
  </w:style>
  <w:style w:type="numbering" w:customStyle="1" w:styleId="-1">
    <w:name w:val="משרד האוצר - מדורג קצר1"/>
    <w:uiPriority w:val="99"/>
    <w:rsid w:val="00F9692A"/>
    <w:pPr>
      <w:numPr>
        <w:numId w:val="70"/>
      </w:numPr>
    </w:pPr>
  </w:style>
  <w:style w:type="paragraph" w:customStyle="1" w:styleId="Default0">
    <w:name w:val="Default"/>
    <w:rsid w:val="00F9692A"/>
    <w:pPr>
      <w:autoSpaceDE w:val="0"/>
      <w:autoSpaceDN w:val="0"/>
      <w:adjustRightInd w:val="0"/>
      <w:spacing w:before="0" w:after="0" w:line="240" w:lineRule="auto"/>
    </w:pPr>
    <w:rPr>
      <w:rFonts w:ascii="Arial" w:eastAsia="Calibri" w:hAnsi="Arial" w:cs="Arial"/>
      <w:color w:val="000000"/>
      <w:sz w:val="24"/>
      <w:szCs w:val="24"/>
      <w:lang w:bidi="ar-SA"/>
    </w:rPr>
  </w:style>
  <w:style w:type="paragraph" w:customStyle="1" w:styleId="-11">
    <w:name w:val="נספח - כותרת 1"/>
    <w:basedOn w:val="af3"/>
    <w:rsid w:val="00F9692A"/>
    <w:rPr>
      <w:rFonts w:ascii="Arial" w:hAnsi="Arial" w:cs="Arial"/>
      <w:b/>
      <w:bCs/>
      <w:szCs w:val="22"/>
      <w:u w:val="single"/>
    </w:rPr>
  </w:style>
  <w:style w:type="paragraph" w:customStyle="1" w:styleId="1-">
    <w:name w:val="1 - כותרת"/>
    <w:qFormat/>
    <w:rsid w:val="00F9692A"/>
    <w:pPr>
      <w:spacing w:before="0" w:after="360" w:line="360" w:lineRule="auto"/>
      <w:ind w:left="360" w:hanging="360"/>
      <w:jc w:val="center"/>
      <w:outlineLvl w:val="0"/>
    </w:pPr>
    <w:rPr>
      <w:rFonts w:ascii="Times New Roman" w:hAnsi="Times New Roman" w:cs="David"/>
      <w:b/>
      <w:bCs/>
      <w:sz w:val="40"/>
      <w:szCs w:val="40"/>
    </w:rPr>
  </w:style>
  <w:style w:type="character" w:customStyle="1" w:styleId="6-Char">
    <w:name w:val="6 - סעיף Char"/>
    <w:basedOn w:val="af4"/>
    <w:link w:val="6-"/>
    <w:rsid w:val="00F9692A"/>
    <w:rPr>
      <w:rFonts w:ascii="Calibri" w:hAnsi="Calibri" w:cs="David"/>
      <w:szCs w:val="24"/>
    </w:rPr>
  </w:style>
  <w:style w:type="character" w:customStyle="1" w:styleId="5-Char">
    <w:name w:val="5 - סעיף Char"/>
    <w:basedOn w:val="4-Char1"/>
    <w:link w:val="5-"/>
    <w:rsid w:val="00F9692A"/>
    <w:rPr>
      <w:rFonts w:ascii="David" w:hAnsi="David" w:cs="David"/>
      <w:szCs w:val="24"/>
    </w:rPr>
  </w:style>
  <w:style w:type="character" w:customStyle="1" w:styleId="7-Char">
    <w:name w:val="7 - סעיף Char"/>
    <w:basedOn w:val="6-Char"/>
    <w:link w:val="7-"/>
    <w:rsid w:val="00F9692A"/>
    <w:rPr>
      <w:rFonts w:ascii="Calibri" w:hAnsi="Calibri" w:cs="David"/>
      <w:szCs w:val="24"/>
    </w:rPr>
  </w:style>
  <w:style w:type="character" w:customStyle="1" w:styleId="Normal12">
    <w:name w:val="Normal1 תו תו"/>
    <w:rsid w:val="00F9692A"/>
    <w:rPr>
      <w:rFonts w:cs="David"/>
      <w:smallCaps/>
      <w:noProof/>
      <w:sz w:val="24"/>
      <w:szCs w:val="24"/>
      <w:lang w:val="en-US" w:eastAsia="he-IL" w:bidi="he-IL"/>
    </w:rPr>
  </w:style>
  <w:style w:type="paragraph" w:customStyle="1" w:styleId="NumberList">
    <w:name w:val="Number List"/>
    <w:basedOn w:val="af3"/>
    <w:semiHidden/>
    <w:rsid w:val="00F9692A"/>
    <w:pPr>
      <w:numPr>
        <w:numId w:val="71"/>
      </w:numPr>
      <w:spacing w:before="120" w:line="320" w:lineRule="exact"/>
      <w:jc w:val="both"/>
    </w:pPr>
    <w:rPr>
      <w:lang w:eastAsia="he-IL"/>
    </w:rPr>
  </w:style>
  <w:style w:type="character" w:customStyle="1" w:styleId="113">
    <w:name w:val="תו תו11"/>
    <w:basedOn w:val="af4"/>
    <w:rsid w:val="00F9692A"/>
    <w:rPr>
      <w:rFonts w:cs="Narkisim"/>
      <w:b/>
      <w:bCs/>
      <w:noProof/>
      <w:sz w:val="24"/>
      <w:szCs w:val="28"/>
      <w:lang w:val="en-US" w:eastAsia="en-US" w:bidi="he-IL"/>
    </w:rPr>
  </w:style>
  <w:style w:type="character" w:customStyle="1" w:styleId="3ff3">
    <w:name w:val="תו תו3"/>
    <w:basedOn w:val="af4"/>
    <w:rsid w:val="00F9692A"/>
    <w:rPr>
      <w:rFonts w:cs="Narkisim"/>
      <w:noProof/>
      <w:sz w:val="24"/>
      <w:szCs w:val="24"/>
      <w:lang w:val="en-US" w:eastAsia="en-US" w:bidi="he-IL"/>
    </w:rPr>
  </w:style>
  <w:style w:type="character" w:customStyle="1" w:styleId="Heading50">
    <w:name w:val="Heading 5 תו תו תו"/>
    <w:basedOn w:val="af4"/>
    <w:rsid w:val="00F9692A"/>
    <w:rPr>
      <w:rFonts w:cs="Narkisim"/>
      <w:noProof/>
      <w:sz w:val="22"/>
      <w:szCs w:val="24"/>
      <w:lang w:val="en-US" w:eastAsia="en-US" w:bidi="he-IL"/>
    </w:rPr>
  </w:style>
  <w:style w:type="paragraph" w:customStyle="1" w:styleId="2ff2">
    <w:name w:val="מיכל 2"/>
    <w:basedOn w:val="1f"/>
    <w:autoRedefine/>
    <w:rsid w:val="00F9692A"/>
    <w:pPr>
      <w:pageBreakBefore w:val="0"/>
      <w:tabs>
        <w:tab w:val="clear" w:pos="473"/>
        <w:tab w:val="num" w:pos="813"/>
      </w:tabs>
      <w:spacing w:before="240" w:after="60"/>
      <w:ind w:left="257" w:firstLine="196"/>
    </w:pPr>
    <w:rPr>
      <w:szCs w:val="28"/>
    </w:rPr>
  </w:style>
  <w:style w:type="paragraph" w:customStyle="1" w:styleId="2ff3">
    <w:name w:val="טקסט 2"/>
    <w:basedOn w:val="ab"/>
    <w:link w:val="2ff4"/>
    <w:autoRedefine/>
    <w:rsid w:val="00F9692A"/>
    <w:pPr>
      <w:widowControl w:val="0"/>
      <w:numPr>
        <w:numId w:val="0"/>
      </w:numPr>
      <w:spacing w:before="120"/>
      <w:ind w:left="58" w:right="0"/>
      <w:jc w:val="both"/>
    </w:pPr>
    <w:rPr>
      <w:rFonts w:cs="Narkisim"/>
      <w:smallCaps/>
      <w:noProof w:val="0"/>
      <w:sz w:val="20"/>
      <w:lang w:eastAsia="he-IL"/>
    </w:rPr>
  </w:style>
  <w:style w:type="paragraph" w:customStyle="1" w:styleId="3ff4">
    <w:name w:val="מיכל 3"/>
    <w:basedOn w:val="ab"/>
    <w:autoRedefine/>
    <w:rsid w:val="00F9692A"/>
    <w:pPr>
      <w:widowControl w:val="0"/>
      <w:numPr>
        <w:numId w:val="0"/>
      </w:numPr>
      <w:tabs>
        <w:tab w:val="num" w:pos="1741"/>
      </w:tabs>
      <w:ind w:left="1361" w:right="0" w:hanging="340"/>
      <w:jc w:val="both"/>
    </w:pPr>
    <w:rPr>
      <w:rFonts w:cs="Narkisim"/>
      <w:smallCaps/>
      <w:noProof w:val="0"/>
      <w:lang w:eastAsia="he-IL"/>
    </w:rPr>
  </w:style>
  <w:style w:type="paragraph" w:customStyle="1" w:styleId="83">
    <w:name w:val="סגנון8"/>
    <w:basedOn w:val="61"/>
    <w:rsid w:val="00F9692A"/>
    <w:pPr>
      <w:widowControl/>
      <w:tabs>
        <w:tab w:val="num" w:pos="1437"/>
      </w:tabs>
      <w:bidi/>
      <w:spacing w:before="60"/>
      <w:ind w:left="1418" w:hanging="341"/>
      <w:jc w:val="both"/>
    </w:pPr>
    <w:rPr>
      <w:rFonts w:cs="Narkisim"/>
      <w:b w:val="0"/>
      <w:caps w:val="0"/>
      <w:noProof/>
      <w:spacing w:val="0"/>
    </w:rPr>
  </w:style>
  <w:style w:type="paragraph" w:customStyle="1" w:styleId="91">
    <w:name w:val="סגנון9"/>
    <w:basedOn w:val="61"/>
    <w:rsid w:val="00F9692A"/>
    <w:pPr>
      <w:widowControl/>
      <w:tabs>
        <w:tab w:val="num" w:pos="1080"/>
      </w:tabs>
      <w:bidi/>
      <w:spacing w:before="60"/>
      <w:ind w:left="3960" w:hanging="360"/>
      <w:jc w:val="both"/>
    </w:pPr>
    <w:rPr>
      <w:rFonts w:cs="Narkisim"/>
      <w:b w:val="0"/>
      <w:caps w:val="0"/>
      <w:noProof/>
      <w:spacing w:val="0"/>
    </w:rPr>
  </w:style>
  <w:style w:type="paragraph" w:customStyle="1" w:styleId="listbullet3-1">
    <w:name w:val="listbullet3-1"/>
    <w:basedOn w:val="3e"/>
    <w:rsid w:val="00F9692A"/>
    <w:pPr>
      <w:tabs>
        <w:tab w:val="num" w:pos="2495"/>
      </w:tabs>
      <w:overflowPunct/>
      <w:autoSpaceDE/>
      <w:autoSpaceDN/>
      <w:adjustRightInd/>
      <w:spacing w:before="120"/>
      <w:ind w:left="2495" w:hanging="170"/>
    </w:pPr>
    <w:rPr>
      <w:rFonts w:ascii="Comic Sans MS" w:hAnsi="Comic Sans MS" w:cs="Narkisim"/>
      <w:noProof/>
      <w:szCs w:val="24"/>
      <w:lang w:eastAsia="en-US"/>
    </w:rPr>
  </w:style>
  <w:style w:type="paragraph" w:customStyle="1" w:styleId="listbullet3-10">
    <w:name w:val="list bullet 3-1"/>
    <w:basedOn w:val="311"/>
    <w:rsid w:val="00F9692A"/>
  </w:style>
  <w:style w:type="paragraph" w:customStyle="1" w:styleId="311">
    <w:name w:val="רשימה מתובלטת 31"/>
    <w:basedOn w:val="42"/>
    <w:rsid w:val="00F9692A"/>
    <w:pPr>
      <w:widowControl w:val="0"/>
      <w:tabs>
        <w:tab w:val="num" w:pos="360"/>
      </w:tabs>
      <w:bidi/>
      <w:spacing w:before="240" w:after="60"/>
      <w:ind w:left="2381" w:hanging="340"/>
      <w:jc w:val="both"/>
    </w:pPr>
    <w:rPr>
      <w:rFonts w:ascii="Comic Sans MS" w:hAnsi="Comic Sans MS" w:cs="Narkisim"/>
      <w:b w:val="0"/>
      <w:bCs w:val="0"/>
      <w:caps w:val="0"/>
      <w:spacing w:val="0"/>
    </w:rPr>
  </w:style>
  <w:style w:type="paragraph" w:customStyle="1" w:styleId="xl58">
    <w:name w:val="xl58"/>
    <w:basedOn w:val="af3"/>
    <w:rsid w:val="00F9692A"/>
    <w:pPr>
      <w:pBdr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text3">
    <w:name w:val="text3"/>
    <w:basedOn w:val="text21"/>
    <w:autoRedefine/>
    <w:rsid w:val="00F9692A"/>
    <w:pPr>
      <w:keepNext w:val="0"/>
      <w:spacing w:before="120"/>
      <w:ind w:left="2410"/>
    </w:pPr>
  </w:style>
  <w:style w:type="paragraph" w:customStyle="1" w:styleId="text21">
    <w:name w:val="text2"/>
    <w:basedOn w:val="text10"/>
    <w:autoRedefine/>
    <w:rsid w:val="00F9692A"/>
    <w:pPr>
      <w:spacing w:before="240"/>
      <w:ind w:left="1191"/>
      <w:jc w:val="both"/>
    </w:pPr>
  </w:style>
  <w:style w:type="paragraph" w:customStyle="1" w:styleId="text10">
    <w:name w:val="text1"/>
    <w:basedOn w:val="af3"/>
    <w:autoRedefine/>
    <w:rsid w:val="00F9692A"/>
    <w:pPr>
      <w:keepNext/>
      <w:widowControl w:val="0"/>
      <w:overflowPunct w:val="0"/>
      <w:autoSpaceDE w:val="0"/>
      <w:autoSpaceDN w:val="0"/>
      <w:adjustRightInd w:val="0"/>
      <w:ind w:left="340"/>
      <w:textAlignment w:val="baseline"/>
    </w:pPr>
    <w:rPr>
      <w:rFonts w:ascii="Comic Sans MS" w:hAnsi="Comic Sans MS" w:cs="Narkisim"/>
      <w:kern w:val="32"/>
    </w:rPr>
  </w:style>
  <w:style w:type="paragraph" w:customStyle="1" w:styleId="5f1">
    <w:name w:val="סגנון5"/>
    <w:basedOn w:val="2f0"/>
    <w:rsid w:val="00F9692A"/>
    <w:pPr>
      <w:tabs>
        <w:tab w:val="num" w:pos="1437"/>
      </w:tabs>
      <w:spacing w:before="120"/>
      <w:ind w:left="1418" w:right="1418" w:hanging="341"/>
      <w:jc w:val="both"/>
    </w:pPr>
    <w:rPr>
      <w:rFonts w:ascii="Comic Sans MS" w:hAnsi="Comic Sans MS" w:cs="Narkisim"/>
      <w:noProof/>
      <w:lang w:eastAsia="he-IL"/>
    </w:rPr>
  </w:style>
  <w:style w:type="paragraph" w:customStyle="1" w:styleId="68">
    <w:name w:val="סגנון6"/>
    <w:basedOn w:val="af3"/>
    <w:next w:val="76"/>
    <w:rsid w:val="00F9692A"/>
    <w:pPr>
      <w:tabs>
        <w:tab w:val="num" w:pos="397"/>
      </w:tabs>
      <w:spacing w:before="120"/>
      <w:ind w:left="397" w:hanging="397"/>
    </w:pPr>
    <w:rPr>
      <w:noProof/>
      <w:lang w:eastAsia="he-IL"/>
    </w:rPr>
  </w:style>
  <w:style w:type="paragraph" w:customStyle="1" w:styleId="76">
    <w:name w:val="סגנון7"/>
    <w:basedOn w:val="24"/>
    <w:rsid w:val="00F9692A"/>
    <w:pPr>
      <w:keepNext/>
      <w:widowControl/>
      <w:tabs>
        <w:tab w:val="num" w:pos="1011"/>
      </w:tabs>
      <w:spacing w:before="120"/>
      <w:ind w:left="737" w:hanging="360"/>
      <w:jc w:val="both"/>
    </w:pPr>
    <w:rPr>
      <w:b w:val="0"/>
      <w:bCs w:val="0"/>
      <w:caps w:val="0"/>
      <w:noProof/>
      <w:spacing w:val="0"/>
      <w:sz w:val="24"/>
      <w:szCs w:val="24"/>
      <w:lang w:eastAsia="he-IL"/>
    </w:rPr>
  </w:style>
  <w:style w:type="paragraph" w:customStyle="1" w:styleId="text6">
    <w:name w:val="text6"/>
    <w:basedOn w:val="text5"/>
    <w:autoRedefine/>
    <w:rsid w:val="00F9692A"/>
  </w:style>
  <w:style w:type="paragraph" w:customStyle="1" w:styleId="text5">
    <w:name w:val="text5"/>
    <w:basedOn w:val="text4"/>
    <w:autoRedefine/>
    <w:rsid w:val="00F9692A"/>
    <w:pPr>
      <w:ind w:left="2722"/>
    </w:pPr>
    <w:rPr>
      <w:szCs w:val="22"/>
    </w:rPr>
  </w:style>
  <w:style w:type="paragraph" w:customStyle="1" w:styleId="N12H">
    <w:name w:val="N12H"/>
    <w:basedOn w:val="af3"/>
    <w:rsid w:val="00F9692A"/>
    <w:pPr>
      <w:jc w:val="right"/>
    </w:pPr>
    <w:rPr>
      <w:lang w:eastAsia="he-IL"/>
    </w:rPr>
  </w:style>
  <w:style w:type="paragraph" w:customStyle="1" w:styleId="510">
    <w:name w:val="רשימה 51"/>
    <w:basedOn w:val="420"/>
    <w:autoRedefine/>
    <w:rsid w:val="00F9692A"/>
    <w:pPr>
      <w:ind w:left="3101"/>
    </w:pPr>
  </w:style>
  <w:style w:type="paragraph" w:customStyle="1" w:styleId="list6">
    <w:name w:val="list 6"/>
    <w:basedOn w:val="510"/>
    <w:autoRedefine/>
    <w:rsid w:val="00F9692A"/>
  </w:style>
  <w:style w:type="paragraph" w:customStyle="1" w:styleId="TextLevel2">
    <w:name w:val="Text Level 2"/>
    <w:basedOn w:val="af3"/>
    <w:rsid w:val="00F9692A"/>
    <w:pPr>
      <w:tabs>
        <w:tab w:val="num" w:pos="0"/>
        <w:tab w:val="num" w:pos="813"/>
      </w:tabs>
      <w:autoSpaceDE w:val="0"/>
      <w:autoSpaceDN w:val="0"/>
      <w:bidi w:val="0"/>
      <w:spacing w:after="120"/>
      <w:ind w:left="1418" w:hanging="283"/>
      <w:jc w:val="both"/>
      <w:outlineLvl w:val="1"/>
    </w:pPr>
    <w:rPr>
      <w:lang w:val="en-GB" w:eastAsia="he-IL"/>
    </w:rPr>
  </w:style>
  <w:style w:type="paragraph" w:customStyle="1" w:styleId="N-1">
    <w:name w:val="N-1"/>
    <w:basedOn w:val="af3"/>
    <w:rsid w:val="00F9692A"/>
    <w:pPr>
      <w:autoSpaceDE w:val="0"/>
      <w:autoSpaceDN w:val="0"/>
      <w:ind w:left="567"/>
    </w:pPr>
    <w:rPr>
      <w:spacing w:val="10"/>
      <w:sz w:val="20"/>
      <w:lang w:eastAsia="he-IL"/>
    </w:rPr>
  </w:style>
  <w:style w:type="paragraph" w:customStyle="1" w:styleId="N-2">
    <w:name w:val="N-2"/>
    <w:basedOn w:val="af3"/>
    <w:rsid w:val="00F9692A"/>
    <w:pPr>
      <w:autoSpaceDE w:val="0"/>
      <w:autoSpaceDN w:val="0"/>
      <w:ind w:left="1247"/>
    </w:pPr>
    <w:rPr>
      <w:spacing w:val="10"/>
      <w:sz w:val="20"/>
      <w:lang w:eastAsia="he-IL"/>
    </w:rPr>
  </w:style>
  <w:style w:type="paragraph" w:customStyle="1" w:styleId="N-3">
    <w:name w:val="N-3"/>
    <w:basedOn w:val="af3"/>
    <w:rsid w:val="00F9692A"/>
    <w:pPr>
      <w:autoSpaceDE w:val="0"/>
      <w:autoSpaceDN w:val="0"/>
      <w:ind w:left="2041"/>
    </w:pPr>
    <w:rPr>
      <w:spacing w:val="10"/>
      <w:sz w:val="20"/>
      <w:lang w:eastAsia="he-IL"/>
    </w:rPr>
  </w:style>
  <w:style w:type="paragraph" w:customStyle="1" w:styleId="N-4">
    <w:name w:val="N-4"/>
    <w:basedOn w:val="N-3"/>
    <w:rsid w:val="00F9692A"/>
  </w:style>
  <w:style w:type="paragraph" w:customStyle="1" w:styleId="N-2A">
    <w:name w:val="N-2A"/>
    <w:basedOn w:val="af3"/>
    <w:rsid w:val="00F9692A"/>
    <w:pPr>
      <w:autoSpaceDE w:val="0"/>
      <w:autoSpaceDN w:val="0"/>
      <w:ind w:left="1644" w:hanging="397"/>
    </w:pPr>
    <w:rPr>
      <w:spacing w:val="10"/>
      <w:sz w:val="20"/>
      <w:lang w:eastAsia="he-IL"/>
    </w:rPr>
  </w:style>
  <w:style w:type="paragraph" w:customStyle="1" w:styleId="text7">
    <w:name w:val="text7"/>
    <w:basedOn w:val="af3"/>
    <w:autoRedefine/>
    <w:rsid w:val="00F9692A"/>
    <w:pPr>
      <w:keepLines/>
      <w:widowControl w:val="0"/>
      <w:tabs>
        <w:tab w:val="num" w:pos="360"/>
        <w:tab w:val="left" w:pos="3402"/>
      </w:tabs>
      <w:overflowPunct w:val="0"/>
      <w:autoSpaceDE w:val="0"/>
      <w:autoSpaceDN w:val="0"/>
      <w:adjustRightInd w:val="0"/>
      <w:spacing w:before="120"/>
      <w:ind w:left="340" w:hanging="340"/>
      <w:textAlignment w:val="baseline"/>
    </w:pPr>
    <w:rPr>
      <w:rFonts w:ascii="Comic Sans MS" w:hAnsi="Comic Sans MS" w:cs="Narkisim"/>
      <w:color w:val="000000"/>
    </w:rPr>
  </w:style>
  <w:style w:type="paragraph" w:customStyle="1" w:styleId="normal60">
    <w:name w:val="normal 6"/>
    <w:basedOn w:val="text6"/>
    <w:autoRedefine/>
    <w:rsid w:val="00F9692A"/>
  </w:style>
  <w:style w:type="paragraph" w:customStyle="1" w:styleId="normal70">
    <w:name w:val="normal 7"/>
    <w:basedOn w:val="normal60"/>
    <w:autoRedefine/>
    <w:rsid w:val="00F9692A"/>
  </w:style>
  <w:style w:type="paragraph" w:customStyle="1" w:styleId="xl30">
    <w:name w:val="xl30"/>
    <w:basedOn w:val="af3"/>
    <w:rsid w:val="00F9692A"/>
    <w:pPr>
      <w:pBdr>
        <w:top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1">
    <w:name w:val="xl31"/>
    <w:basedOn w:val="af3"/>
    <w:rsid w:val="00F9692A"/>
    <w:pPr>
      <w:pBdr>
        <w:top w:val="single" w:sz="8" w:space="0" w:color="auto"/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2">
    <w:name w:val="xl32"/>
    <w:basedOn w:val="af3"/>
    <w:rsid w:val="00F9692A"/>
    <w:pPr>
      <w:pBdr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3">
    <w:name w:val="xl33"/>
    <w:basedOn w:val="af3"/>
    <w:rsid w:val="00F9692A"/>
    <w:pP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4">
    <w:name w:val="xl34"/>
    <w:basedOn w:val="af3"/>
    <w:rsid w:val="00F9692A"/>
    <w:pPr>
      <w:pBdr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5">
    <w:name w:val="xl35"/>
    <w:basedOn w:val="af3"/>
    <w:rsid w:val="00F9692A"/>
    <w:pPr>
      <w:pBdr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6">
    <w:name w:val="xl36"/>
    <w:basedOn w:val="af3"/>
    <w:rsid w:val="00F9692A"/>
    <w:pPr>
      <w:pBdr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7">
    <w:name w:val="xl37"/>
    <w:basedOn w:val="af3"/>
    <w:rsid w:val="00F9692A"/>
    <w:pPr>
      <w:pBdr>
        <w:left w:val="single" w:sz="8" w:space="0" w:color="auto"/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lang w:eastAsia="he-IL"/>
    </w:rPr>
  </w:style>
  <w:style w:type="paragraph" w:customStyle="1" w:styleId="xl38">
    <w:name w:val="xl38"/>
    <w:basedOn w:val="af3"/>
    <w:rsid w:val="00F9692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39">
    <w:name w:val="xl39"/>
    <w:basedOn w:val="af3"/>
    <w:rsid w:val="00F9692A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40">
    <w:name w:val="xl40"/>
    <w:basedOn w:val="af3"/>
    <w:rsid w:val="00F9692A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41">
    <w:name w:val="xl41"/>
    <w:basedOn w:val="af3"/>
    <w:rsid w:val="00F9692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42">
    <w:name w:val="xl42"/>
    <w:basedOn w:val="af3"/>
    <w:rsid w:val="00F9692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3">
    <w:name w:val="xl43"/>
    <w:basedOn w:val="af3"/>
    <w:rsid w:val="00F9692A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4">
    <w:name w:val="xl44"/>
    <w:basedOn w:val="af3"/>
    <w:rsid w:val="00F9692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5">
    <w:name w:val="xl45"/>
    <w:basedOn w:val="af3"/>
    <w:rsid w:val="00F9692A"/>
    <w:pPr>
      <w:pBdr>
        <w:top w:val="single" w:sz="8" w:space="0" w:color="auto"/>
        <w:lef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6">
    <w:name w:val="xl46"/>
    <w:basedOn w:val="af3"/>
    <w:rsid w:val="00F9692A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7">
    <w:name w:val="xl47"/>
    <w:basedOn w:val="af3"/>
    <w:rsid w:val="00F9692A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8">
    <w:name w:val="xl48"/>
    <w:basedOn w:val="af3"/>
    <w:rsid w:val="00F9692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49">
    <w:name w:val="xl49"/>
    <w:basedOn w:val="af3"/>
    <w:rsid w:val="00F9692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50">
    <w:name w:val="xl50"/>
    <w:basedOn w:val="af3"/>
    <w:rsid w:val="00F9692A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51">
    <w:name w:val="xl51"/>
    <w:basedOn w:val="af3"/>
    <w:rsid w:val="00F9692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52">
    <w:name w:val="xl52"/>
    <w:basedOn w:val="af3"/>
    <w:rsid w:val="00F9692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  <w:lang w:eastAsia="he-IL"/>
    </w:rPr>
  </w:style>
  <w:style w:type="paragraph" w:customStyle="1" w:styleId="xl53">
    <w:name w:val="xl53"/>
    <w:basedOn w:val="af3"/>
    <w:rsid w:val="00F9692A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54">
    <w:name w:val="xl54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55">
    <w:name w:val="xl55"/>
    <w:basedOn w:val="af3"/>
    <w:rsid w:val="00F9692A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  <w:lang w:eastAsia="he-IL"/>
    </w:rPr>
  </w:style>
  <w:style w:type="paragraph" w:customStyle="1" w:styleId="xl56">
    <w:name w:val="xl56"/>
    <w:basedOn w:val="af3"/>
    <w:rsid w:val="00F9692A"/>
    <w:pPr>
      <w:pBdr>
        <w:top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57">
    <w:name w:val="xl57"/>
    <w:basedOn w:val="af3"/>
    <w:rsid w:val="00F9692A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59">
    <w:name w:val="xl59"/>
    <w:basedOn w:val="af3"/>
    <w:rsid w:val="00F9692A"/>
    <w:pPr>
      <w:pBdr>
        <w:top w:val="single" w:sz="8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60">
    <w:name w:val="xl60"/>
    <w:basedOn w:val="af3"/>
    <w:rsid w:val="00F9692A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61">
    <w:name w:val="xl61"/>
    <w:basedOn w:val="af3"/>
    <w:rsid w:val="00F9692A"/>
    <w:pPr>
      <w:pBdr>
        <w:top w:val="single" w:sz="8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62">
    <w:name w:val="xl62"/>
    <w:basedOn w:val="af3"/>
    <w:rsid w:val="00F9692A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65">
    <w:name w:val="xl65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68">
    <w:name w:val="xl68"/>
    <w:basedOn w:val="af3"/>
    <w:rsid w:val="00F9692A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69">
    <w:name w:val="xl69"/>
    <w:basedOn w:val="af3"/>
    <w:rsid w:val="00F9692A"/>
    <w:pPr>
      <w:pBdr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70">
    <w:name w:val="xl70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71">
    <w:name w:val="xl71"/>
    <w:basedOn w:val="af3"/>
    <w:rsid w:val="00F9692A"/>
    <w:pPr>
      <w:pBdr>
        <w:top w:val="single" w:sz="4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72">
    <w:name w:val="xl72"/>
    <w:basedOn w:val="af3"/>
    <w:rsid w:val="00F9692A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73">
    <w:name w:val="xl73"/>
    <w:basedOn w:val="af3"/>
    <w:rsid w:val="00F9692A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74">
    <w:name w:val="xl74"/>
    <w:basedOn w:val="af3"/>
    <w:rsid w:val="00F9692A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75">
    <w:name w:val="xl75"/>
    <w:basedOn w:val="af3"/>
    <w:rsid w:val="00F9692A"/>
    <w:pPr>
      <w:pBdr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76">
    <w:name w:val="xl76"/>
    <w:basedOn w:val="af3"/>
    <w:rsid w:val="00F9692A"/>
    <w:pPr>
      <w:pBdr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77">
    <w:name w:val="xl77"/>
    <w:basedOn w:val="af3"/>
    <w:rsid w:val="00F9692A"/>
    <w:pPr>
      <w:pBdr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78">
    <w:name w:val="xl78"/>
    <w:basedOn w:val="af3"/>
    <w:rsid w:val="00F9692A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79">
    <w:name w:val="xl79"/>
    <w:basedOn w:val="af3"/>
    <w:rsid w:val="00F9692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80">
    <w:name w:val="xl80"/>
    <w:basedOn w:val="af3"/>
    <w:rsid w:val="00F9692A"/>
    <w:pPr>
      <w:pBdr>
        <w:top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81">
    <w:name w:val="xl81"/>
    <w:basedOn w:val="af3"/>
    <w:rsid w:val="00F9692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82">
    <w:name w:val="xl82"/>
    <w:basedOn w:val="af3"/>
    <w:rsid w:val="00F9692A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83">
    <w:name w:val="xl83"/>
    <w:basedOn w:val="af3"/>
    <w:rsid w:val="00F9692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84">
    <w:name w:val="xl84"/>
    <w:basedOn w:val="af3"/>
    <w:rsid w:val="00F9692A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85">
    <w:name w:val="xl85"/>
    <w:basedOn w:val="af3"/>
    <w:rsid w:val="00F9692A"/>
    <w:pPr>
      <w:pBdr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86">
    <w:name w:val="xl86"/>
    <w:basedOn w:val="af3"/>
    <w:rsid w:val="00F9692A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87">
    <w:name w:val="xl87"/>
    <w:basedOn w:val="af3"/>
    <w:rsid w:val="00F9692A"/>
    <w:pPr>
      <w:pBdr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88">
    <w:name w:val="xl88"/>
    <w:basedOn w:val="af3"/>
    <w:rsid w:val="00F9692A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89">
    <w:name w:val="xl89"/>
    <w:basedOn w:val="af3"/>
    <w:rsid w:val="00F9692A"/>
    <w:pPr>
      <w:pBdr>
        <w:top w:val="single" w:sz="8" w:space="0" w:color="auto"/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90">
    <w:name w:val="xl90"/>
    <w:basedOn w:val="af3"/>
    <w:rsid w:val="00F9692A"/>
    <w:pPr>
      <w:pBdr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91">
    <w:name w:val="xl91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92">
    <w:name w:val="xl92"/>
    <w:basedOn w:val="af3"/>
    <w:rsid w:val="00F9692A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93">
    <w:name w:val="xl93"/>
    <w:basedOn w:val="af3"/>
    <w:rsid w:val="00F9692A"/>
    <w:pPr>
      <w:pBdr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94">
    <w:name w:val="xl94"/>
    <w:basedOn w:val="af3"/>
    <w:rsid w:val="00F9692A"/>
    <w:pPr>
      <w:pBdr>
        <w:top w:val="single" w:sz="4" w:space="0" w:color="auto"/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95">
    <w:name w:val="xl95"/>
    <w:basedOn w:val="af3"/>
    <w:rsid w:val="00F9692A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96">
    <w:name w:val="xl96"/>
    <w:basedOn w:val="af3"/>
    <w:rsid w:val="00F9692A"/>
    <w:pPr>
      <w:pBdr>
        <w:top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97">
    <w:name w:val="xl97"/>
    <w:basedOn w:val="af3"/>
    <w:rsid w:val="00F9692A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98">
    <w:name w:val="xl98"/>
    <w:basedOn w:val="af3"/>
    <w:rsid w:val="00F9692A"/>
    <w:pPr>
      <w:pBdr>
        <w:left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99">
    <w:name w:val="xl99"/>
    <w:basedOn w:val="af3"/>
    <w:rsid w:val="00F9692A"/>
    <w:pPr>
      <w:pBdr>
        <w:top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00">
    <w:name w:val="xl100"/>
    <w:basedOn w:val="af3"/>
    <w:rsid w:val="00F9692A"/>
    <w:pPr>
      <w:pBdr>
        <w:top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01">
    <w:name w:val="xl101"/>
    <w:basedOn w:val="af3"/>
    <w:rsid w:val="00F9692A"/>
    <w:pPr>
      <w:pBdr>
        <w:top w:val="single" w:sz="8" w:space="0" w:color="auto"/>
        <w:lef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02">
    <w:name w:val="xl102"/>
    <w:basedOn w:val="af3"/>
    <w:rsid w:val="00F9692A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103">
    <w:name w:val="xl103"/>
    <w:basedOn w:val="af3"/>
    <w:rsid w:val="00F9692A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104">
    <w:name w:val="xl104"/>
    <w:basedOn w:val="af3"/>
    <w:rsid w:val="00F9692A"/>
    <w:pPr>
      <w:pBdr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05">
    <w:name w:val="xl105"/>
    <w:basedOn w:val="af3"/>
    <w:rsid w:val="00F9692A"/>
    <w:pPr>
      <w:pBdr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06">
    <w:name w:val="xl106"/>
    <w:basedOn w:val="af3"/>
    <w:rsid w:val="00F9692A"/>
    <w:pPr>
      <w:pBdr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07">
    <w:name w:val="xl107"/>
    <w:basedOn w:val="af3"/>
    <w:rsid w:val="00F9692A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108">
    <w:name w:val="xl108"/>
    <w:basedOn w:val="af3"/>
    <w:rsid w:val="00F9692A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109">
    <w:name w:val="xl109"/>
    <w:basedOn w:val="af3"/>
    <w:rsid w:val="00F9692A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110">
    <w:name w:val="xl110"/>
    <w:basedOn w:val="af3"/>
    <w:rsid w:val="00F9692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111">
    <w:name w:val="xl111"/>
    <w:basedOn w:val="af3"/>
    <w:rsid w:val="00F9692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112">
    <w:name w:val="xl112"/>
    <w:basedOn w:val="af3"/>
    <w:rsid w:val="00F9692A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113">
    <w:name w:val="xl113"/>
    <w:basedOn w:val="af3"/>
    <w:rsid w:val="00F9692A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114">
    <w:name w:val="xl114"/>
    <w:basedOn w:val="af3"/>
    <w:rsid w:val="00F9692A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15">
    <w:name w:val="xl115"/>
    <w:basedOn w:val="af3"/>
    <w:rsid w:val="00F9692A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16">
    <w:name w:val="xl116"/>
    <w:basedOn w:val="af3"/>
    <w:rsid w:val="00F9692A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17">
    <w:name w:val="xl117"/>
    <w:basedOn w:val="af3"/>
    <w:rsid w:val="00F9692A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lang w:eastAsia="he-IL"/>
    </w:rPr>
  </w:style>
  <w:style w:type="paragraph" w:customStyle="1" w:styleId="xl118">
    <w:name w:val="xl118"/>
    <w:basedOn w:val="af3"/>
    <w:rsid w:val="00F9692A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19">
    <w:name w:val="xl119"/>
    <w:basedOn w:val="af3"/>
    <w:rsid w:val="00F9692A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20">
    <w:name w:val="xl120"/>
    <w:basedOn w:val="af3"/>
    <w:rsid w:val="00F9692A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he-IL"/>
    </w:rPr>
  </w:style>
  <w:style w:type="paragraph" w:customStyle="1" w:styleId="xl121">
    <w:name w:val="xl121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122">
    <w:name w:val="xl122"/>
    <w:basedOn w:val="af3"/>
    <w:rsid w:val="00F9692A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123">
    <w:name w:val="xl123"/>
    <w:basedOn w:val="af3"/>
    <w:rsid w:val="00F9692A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124">
    <w:name w:val="xl124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  <w:lang w:eastAsia="he-IL"/>
    </w:rPr>
  </w:style>
  <w:style w:type="paragraph" w:customStyle="1" w:styleId="xl125">
    <w:name w:val="xl125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  <w:lang w:eastAsia="he-IL"/>
    </w:rPr>
  </w:style>
  <w:style w:type="paragraph" w:customStyle="1" w:styleId="xl126">
    <w:name w:val="xl126"/>
    <w:basedOn w:val="af3"/>
    <w:rsid w:val="00F9692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xl127">
    <w:name w:val="xl127"/>
    <w:basedOn w:val="af3"/>
    <w:rsid w:val="00F9692A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lang w:eastAsia="he-IL"/>
    </w:rPr>
  </w:style>
  <w:style w:type="paragraph" w:customStyle="1" w:styleId="3Heading30">
    <w:name w:val="סגנון כותרת 3Heading 3 + אחרי:  0 ס''מ"/>
    <w:basedOn w:val="31"/>
    <w:autoRedefine/>
    <w:rsid w:val="00F9692A"/>
    <w:pPr>
      <w:widowControl/>
      <w:tabs>
        <w:tab w:val="left" w:pos="1987"/>
        <w:tab w:val="left" w:pos="9639"/>
      </w:tabs>
      <w:bidi/>
      <w:spacing w:before="240" w:after="60"/>
      <w:jc w:val="both"/>
    </w:pPr>
    <w:rPr>
      <w:rFonts w:cs="Narkisim"/>
      <w:bCs w:val="0"/>
      <w:caps w:val="0"/>
      <w:noProof/>
      <w:spacing w:val="0"/>
      <w:sz w:val="24"/>
      <w:szCs w:val="24"/>
    </w:rPr>
  </w:style>
  <w:style w:type="paragraph" w:customStyle="1" w:styleId="3Heading301">
    <w:name w:val="סגנון כותרת 3Heading 3 + אחרי:  0 ס''מ1"/>
    <w:basedOn w:val="31"/>
    <w:autoRedefine/>
    <w:rsid w:val="00F9692A"/>
    <w:pPr>
      <w:widowControl/>
      <w:tabs>
        <w:tab w:val="left" w:pos="1987"/>
      </w:tabs>
      <w:bidi/>
      <w:spacing w:before="240" w:after="60"/>
      <w:jc w:val="both"/>
    </w:pPr>
    <w:rPr>
      <w:rFonts w:cs="Narkisim"/>
      <w:bCs w:val="0"/>
      <w:caps w:val="0"/>
      <w:noProof/>
      <w:spacing w:val="0"/>
      <w:sz w:val="24"/>
      <w:szCs w:val="24"/>
    </w:rPr>
  </w:style>
  <w:style w:type="paragraph" w:customStyle="1" w:styleId="2List2341">
    <w:name w:val="סגנון רשימה 2List 2 + לפני:  3.41 ס''מ"/>
    <w:basedOn w:val="2f0"/>
    <w:autoRedefine/>
    <w:rsid w:val="00F9692A"/>
    <w:pPr>
      <w:spacing w:before="120"/>
      <w:ind w:left="1931" w:firstLine="0"/>
      <w:jc w:val="both"/>
    </w:pPr>
    <w:rPr>
      <w:rFonts w:cs="Narkisim"/>
      <w:noProof/>
      <w:lang w:eastAsia="he-IL"/>
    </w:rPr>
  </w:style>
  <w:style w:type="paragraph" w:customStyle="1" w:styleId="BulletList">
    <w:name w:val="Bullet List"/>
    <w:basedOn w:val="af3"/>
    <w:semiHidden/>
    <w:rsid w:val="00F9692A"/>
    <w:pPr>
      <w:numPr>
        <w:numId w:val="72"/>
      </w:numPr>
      <w:spacing w:before="120" w:line="320" w:lineRule="exact"/>
      <w:ind w:right="0" w:hanging="340"/>
      <w:jc w:val="both"/>
    </w:pPr>
    <w:rPr>
      <w:lang w:eastAsia="he-IL"/>
    </w:rPr>
  </w:style>
  <w:style w:type="character" w:customStyle="1" w:styleId="3ff5">
    <w:name w:val="תוכן3 ממוספר תו"/>
    <w:basedOn w:val="47"/>
    <w:rsid w:val="00F9692A"/>
    <w:rPr>
      <w:rFonts w:cs="FrankRuehl"/>
      <w:noProof/>
      <w:sz w:val="26"/>
      <w:szCs w:val="26"/>
      <w:lang w:val="en-US" w:eastAsia="en-US" w:bidi="he-IL"/>
    </w:rPr>
  </w:style>
  <w:style w:type="character" w:customStyle="1" w:styleId="3ff6">
    <w:name w:val="תוכן3 ממוספר תו תו"/>
    <w:basedOn w:val="47"/>
    <w:rsid w:val="00F9692A"/>
    <w:rPr>
      <w:rFonts w:cs="FrankRuehl"/>
      <w:noProof/>
      <w:sz w:val="26"/>
      <w:szCs w:val="26"/>
      <w:lang w:val="en-US" w:eastAsia="en-US" w:bidi="he-IL"/>
    </w:rPr>
  </w:style>
  <w:style w:type="paragraph" w:customStyle="1" w:styleId="2ff5">
    <w:name w:val="תוכן2 ממוספר תו תו תו"/>
    <w:basedOn w:val="5f1"/>
    <w:rsid w:val="00F9692A"/>
  </w:style>
  <w:style w:type="character" w:customStyle="1" w:styleId="2ff6">
    <w:name w:val="תוכן2 ממוספר תו תו תו תו"/>
    <w:basedOn w:val="af4"/>
    <w:rsid w:val="00F9692A"/>
    <w:rPr>
      <w:rFonts w:cs="FrankRuehl"/>
      <w:b/>
      <w:sz w:val="26"/>
      <w:szCs w:val="26"/>
      <w:lang w:val="en-US" w:eastAsia="en-US" w:bidi="he-IL"/>
    </w:rPr>
  </w:style>
  <w:style w:type="paragraph" w:customStyle="1" w:styleId="2ff7">
    <w:name w:val="תוכן 2"/>
    <w:basedOn w:val="2ff5"/>
    <w:rsid w:val="00F9692A"/>
    <w:pPr>
      <w:tabs>
        <w:tab w:val="clear" w:pos="1437"/>
      </w:tabs>
      <w:ind w:left="1008" w:right="0" w:firstLine="0"/>
    </w:pPr>
    <w:rPr>
      <w:rFonts w:ascii="Times New Roman" w:hAnsi="Times New Roman" w:cs="FrankRuehl"/>
      <w:b/>
      <w:noProof w:val="0"/>
      <w:sz w:val="26"/>
      <w:szCs w:val="26"/>
      <w:lang w:eastAsia="en-US"/>
    </w:rPr>
  </w:style>
  <w:style w:type="character" w:customStyle="1" w:styleId="1ff0">
    <w:name w:val="סגנון1 תו"/>
    <w:basedOn w:val="af4"/>
    <w:rsid w:val="00F9692A"/>
    <w:rPr>
      <w:rFonts w:cs="Narkisim"/>
      <w:b/>
      <w:bCs/>
      <w:i/>
      <w:iCs/>
      <w:noProof/>
      <w:sz w:val="32"/>
      <w:szCs w:val="36"/>
      <w:lang w:val="en-US" w:eastAsia="he-IL" w:bidi="he-IL"/>
    </w:rPr>
  </w:style>
  <w:style w:type="character" w:customStyle="1" w:styleId="3ff7">
    <w:name w:val="כותרת3 מכרז תו"/>
    <w:basedOn w:val="1ff0"/>
    <w:rsid w:val="00F9692A"/>
    <w:rPr>
      <w:rFonts w:cs="FrankRuehl"/>
      <w:b/>
      <w:bCs/>
      <w:i/>
      <w:iCs/>
      <w:noProof/>
      <w:sz w:val="26"/>
      <w:szCs w:val="26"/>
      <w:lang w:val="en-US" w:eastAsia="en-US" w:bidi="he-IL"/>
    </w:rPr>
  </w:style>
  <w:style w:type="paragraph" w:customStyle="1" w:styleId="NormalLevel3">
    <w:name w:val="NormalLevel3"/>
    <w:basedOn w:val="af3"/>
    <w:rsid w:val="00F9692A"/>
    <w:pPr>
      <w:spacing w:before="120" w:line="320" w:lineRule="atLeast"/>
      <w:ind w:left="432"/>
      <w:jc w:val="both"/>
    </w:pPr>
  </w:style>
  <w:style w:type="paragraph" w:customStyle="1" w:styleId="NormalLevel2">
    <w:name w:val="NormalLevel2"/>
    <w:basedOn w:val="af3"/>
    <w:rsid w:val="00F9692A"/>
    <w:pPr>
      <w:spacing w:before="120" w:line="320" w:lineRule="atLeast"/>
      <w:ind w:left="288"/>
      <w:jc w:val="both"/>
    </w:pPr>
    <w:rPr>
      <w:lang w:eastAsia="he-IL"/>
    </w:rPr>
  </w:style>
  <w:style w:type="paragraph" w:customStyle="1" w:styleId="Paragraph1">
    <w:name w:val="Paragraph 1"/>
    <w:basedOn w:val="af3"/>
    <w:rsid w:val="00F9692A"/>
    <w:pPr>
      <w:keepNext/>
      <w:keepLines/>
      <w:spacing w:before="120" w:after="120"/>
      <w:ind w:left="470"/>
      <w:jc w:val="both"/>
    </w:pPr>
    <w:rPr>
      <w:rFonts w:cs="Narkisim"/>
    </w:rPr>
  </w:style>
  <w:style w:type="paragraph" w:customStyle="1" w:styleId="Paragraph1Bullets">
    <w:name w:val="Paragraph 1 + Bullets"/>
    <w:basedOn w:val="Paragraph1"/>
    <w:rsid w:val="00F9692A"/>
    <w:pPr>
      <w:numPr>
        <w:numId w:val="73"/>
      </w:numPr>
      <w:tabs>
        <w:tab w:val="clear" w:pos="2441"/>
        <w:tab w:val="num" w:pos="1458"/>
      </w:tabs>
      <w:ind w:left="1458" w:right="0" w:hanging="567"/>
    </w:pPr>
  </w:style>
  <w:style w:type="paragraph" w:customStyle="1" w:styleId="bullet1">
    <w:name w:val="bullet1"/>
    <w:basedOn w:val="af3"/>
    <w:rsid w:val="00F9692A"/>
    <w:pPr>
      <w:numPr>
        <w:numId w:val="74"/>
      </w:numPr>
      <w:tabs>
        <w:tab w:val="clear" w:pos="644"/>
      </w:tabs>
      <w:spacing w:before="120" w:line="320" w:lineRule="atLeast"/>
      <w:ind w:left="567"/>
      <w:jc w:val="both"/>
    </w:pPr>
    <w:rPr>
      <w:lang w:eastAsia="he-IL"/>
    </w:rPr>
  </w:style>
  <w:style w:type="paragraph" w:customStyle="1" w:styleId="NormalLevel4">
    <w:name w:val="NormalLevel4"/>
    <w:basedOn w:val="NormalLevel3"/>
    <w:rsid w:val="00F9692A"/>
  </w:style>
  <w:style w:type="paragraph" w:customStyle="1" w:styleId="2ff8">
    <w:name w:val="אותיות2"/>
    <w:basedOn w:val="af3"/>
    <w:rsid w:val="00F9692A"/>
    <w:pPr>
      <w:tabs>
        <w:tab w:val="left" w:pos="964"/>
        <w:tab w:val="num" w:pos="1233"/>
      </w:tabs>
      <w:ind w:left="1233" w:right="1800" w:hanging="360"/>
      <w:jc w:val="both"/>
    </w:pPr>
    <w:rPr>
      <w:rFonts w:ascii="Arial" w:hAnsi="Arial" w:cs="Narkisim"/>
      <w:lang w:eastAsia="he-IL"/>
    </w:rPr>
  </w:style>
  <w:style w:type="paragraph" w:customStyle="1" w:styleId="3ff8">
    <w:name w:val="רגיל3"/>
    <w:basedOn w:val="af3"/>
    <w:rsid w:val="00F9692A"/>
    <w:pPr>
      <w:ind w:left="1440"/>
      <w:jc w:val="both"/>
    </w:pPr>
    <w:rPr>
      <w:rFonts w:ascii="Arial" w:hAnsi="Arial" w:cs="Narkisim"/>
      <w:lang w:eastAsia="he-IL"/>
    </w:rPr>
  </w:style>
  <w:style w:type="paragraph" w:customStyle="1" w:styleId="2ff9">
    <w:name w:val="רגיל2"/>
    <w:basedOn w:val="af3"/>
    <w:rsid w:val="00F9692A"/>
    <w:pPr>
      <w:ind w:left="576"/>
      <w:jc w:val="both"/>
    </w:pPr>
    <w:rPr>
      <w:rFonts w:ascii="Arial" w:hAnsi="Arial" w:cs="Narkisim"/>
      <w:lang w:eastAsia="he-IL"/>
    </w:rPr>
  </w:style>
  <w:style w:type="paragraph" w:customStyle="1" w:styleId="CharChar10">
    <w:name w:val="Char Char תו תו1"/>
    <w:basedOn w:val="af3"/>
    <w:rsid w:val="00F9692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1ff1">
    <w:name w:val="כותרת נספח תו1"/>
    <w:basedOn w:val="af4"/>
    <w:rsid w:val="00F9692A"/>
    <w:rPr>
      <w:rFonts w:cs="Narkisim"/>
      <w:b/>
      <w:bCs/>
      <w:sz w:val="36"/>
      <w:szCs w:val="32"/>
      <w:lang w:val="en-US" w:eastAsia="en-US" w:bidi="he-IL"/>
    </w:rPr>
  </w:style>
  <w:style w:type="paragraph" w:customStyle="1" w:styleId="1Heading1160">
    <w:name w:val="סגנון כותרת 1Heading 1 + ‏16 נק' ימין אחרי:  0 נק'"/>
    <w:basedOn w:val="31"/>
    <w:autoRedefine/>
    <w:rsid w:val="00F9692A"/>
    <w:pPr>
      <w:keepNext/>
      <w:widowControl/>
      <w:numPr>
        <w:ilvl w:val="2"/>
        <w:numId w:val="75"/>
      </w:numPr>
      <w:bidi/>
      <w:spacing w:before="120"/>
    </w:pPr>
    <w:rPr>
      <w:rFonts w:cs="FrankRuehl"/>
      <w:b/>
      <w:caps w:val="0"/>
      <w:spacing w:val="0"/>
      <w:sz w:val="32"/>
      <w:szCs w:val="32"/>
      <w:lang w:eastAsia="he-IL"/>
    </w:rPr>
  </w:style>
  <w:style w:type="character" w:customStyle="1" w:styleId="Heading3Char">
    <w:name w:val="Heading 3 תו Char"/>
    <w:aliases w:val="כותרת 3 תו Char,h3 Char,HHHeading Char,3 Char,l3 Char,Level 3 Head Char,H3 Char,t?tulo 3 Char,Kop 3V Char,3heading Char Char"/>
    <w:basedOn w:val="afffff3"/>
    <w:rsid w:val="00F9692A"/>
    <w:rPr>
      <w:rFonts w:cs="Narkisim"/>
      <w:noProof/>
      <w:sz w:val="24"/>
      <w:szCs w:val="24"/>
      <w:lang w:val="en-US" w:eastAsia="en-US" w:bidi="he-IL"/>
    </w:rPr>
  </w:style>
  <w:style w:type="character" w:customStyle="1" w:styleId="Heading4Char">
    <w:name w:val="Heading 4 תו תו Char"/>
    <w:aliases w:val="Heading 4 תו תו תו תו Char,Heading 4 תו Char Char"/>
    <w:basedOn w:val="af4"/>
    <w:rsid w:val="00F9692A"/>
    <w:rPr>
      <w:rFonts w:cs="Narkisim"/>
      <w:noProof/>
      <w:color w:val="0000FF"/>
      <w:sz w:val="24"/>
      <w:szCs w:val="24"/>
      <w:lang w:val="en-US" w:eastAsia="en-US" w:bidi="he-IL"/>
    </w:rPr>
  </w:style>
  <w:style w:type="paragraph" w:customStyle="1" w:styleId="bullet10">
    <w:name w:val="bullet 1"/>
    <w:basedOn w:val="af3"/>
    <w:rsid w:val="00F9692A"/>
    <w:pPr>
      <w:numPr>
        <w:numId w:val="76"/>
      </w:numPr>
      <w:snapToGrid w:val="0"/>
      <w:spacing w:after="120"/>
      <w:jc w:val="both"/>
    </w:pPr>
    <w:rPr>
      <w:sz w:val="20"/>
    </w:rPr>
  </w:style>
  <w:style w:type="paragraph" w:customStyle="1" w:styleId="Char1">
    <w:name w:val="תו תו תו תו תו תו תו תו Char"/>
    <w:aliases w:val=" תו תו תו תו תו תו1 תו תו תו תו Char Char תו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1ff2">
    <w:name w:val="כותרת1 מכרז"/>
    <w:basedOn w:val="18"/>
    <w:rsid w:val="00F9692A"/>
    <w:pPr>
      <w:keepNext/>
      <w:widowControl/>
      <w:numPr>
        <w:numId w:val="0"/>
      </w:numPr>
      <w:pBdr>
        <w:bottom w:val="single" w:sz="4" w:space="1" w:color="auto"/>
      </w:pBdr>
      <w:overflowPunct/>
      <w:autoSpaceDE/>
      <w:autoSpaceDN/>
      <w:adjustRightInd/>
      <w:spacing w:before="240" w:after="240"/>
      <w:ind w:right="0"/>
      <w:jc w:val="center"/>
      <w:textAlignment w:val="auto"/>
      <w:outlineLvl w:val="0"/>
    </w:pPr>
    <w:rPr>
      <w:rFonts w:cs="FrankRuehl"/>
      <w:b/>
      <w:bCs/>
      <w:i/>
      <w:iCs/>
      <w:caps/>
      <w:spacing w:val="40"/>
      <w:kern w:val="40"/>
      <w:sz w:val="26"/>
      <w:szCs w:val="34"/>
      <w:lang w:eastAsia="en-US"/>
    </w:rPr>
  </w:style>
  <w:style w:type="paragraph" w:customStyle="1" w:styleId="Base">
    <w:name w:val="Base"/>
    <w:semiHidden/>
    <w:rsid w:val="00F9692A"/>
    <w:pPr>
      <w:bidi/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3">
    <w:name w:val="Alpha List 3"/>
    <w:basedOn w:val="Base"/>
    <w:semiHidden/>
    <w:rsid w:val="00F9692A"/>
    <w:pPr>
      <w:numPr>
        <w:numId w:val="83"/>
      </w:numPr>
    </w:pPr>
  </w:style>
  <w:style w:type="paragraph" w:customStyle="1" w:styleId="BulletList3">
    <w:name w:val="Bullet List 3"/>
    <w:basedOn w:val="Base"/>
    <w:semiHidden/>
    <w:rsid w:val="00F9692A"/>
    <w:pPr>
      <w:numPr>
        <w:numId w:val="77"/>
      </w:numPr>
    </w:pPr>
  </w:style>
  <w:style w:type="paragraph" w:customStyle="1" w:styleId="BulletList4">
    <w:name w:val="Bullet List 4"/>
    <w:basedOn w:val="Base"/>
    <w:semiHidden/>
    <w:rsid w:val="00F9692A"/>
    <w:pPr>
      <w:numPr>
        <w:numId w:val="81"/>
      </w:numPr>
    </w:pPr>
    <w:rPr>
      <w:lang w:eastAsia="en-US"/>
    </w:rPr>
  </w:style>
  <w:style w:type="paragraph" w:customStyle="1" w:styleId="Instruction">
    <w:name w:val="Instruction"/>
    <w:basedOn w:val="Base"/>
    <w:semiHidden/>
    <w:rsid w:val="00F9692A"/>
    <w:pPr>
      <w:numPr>
        <w:numId w:val="78"/>
      </w:numPr>
    </w:pPr>
    <w:rPr>
      <w:i/>
      <w:iCs/>
    </w:rPr>
  </w:style>
  <w:style w:type="paragraph" w:customStyle="1" w:styleId="Instruction1">
    <w:name w:val="Instruction1"/>
    <w:basedOn w:val="Base"/>
    <w:semiHidden/>
    <w:rsid w:val="00F9692A"/>
    <w:pPr>
      <w:numPr>
        <w:numId w:val="79"/>
      </w:numPr>
    </w:pPr>
    <w:rPr>
      <w:i/>
      <w:iCs/>
    </w:rPr>
  </w:style>
  <w:style w:type="paragraph" w:customStyle="1" w:styleId="Instruction3">
    <w:name w:val="Instruction3"/>
    <w:basedOn w:val="Base"/>
    <w:semiHidden/>
    <w:rsid w:val="00F9692A"/>
    <w:pPr>
      <w:numPr>
        <w:numId w:val="82"/>
      </w:numPr>
    </w:pPr>
    <w:rPr>
      <w:i/>
      <w:iCs/>
    </w:rPr>
  </w:style>
  <w:style w:type="paragraph" w:customStyle="1" w:styleId="NumberList3">
    <w:name w:val="Number List 3"/>
    <w:basedOn w:val="Base"/>
    <w:semiHidden/>
    <w:rsid w:val="00F9692A"/>
    <w:pPr>
      <w:numPr>
        <w:numId w:val="80"/>
      </w:numPr>
    </w:pPr>
  </w:style>
  <w:style w:type="paragraph" w:customStyle="1" w:styleId="1ff3">
    <w:name w:val="תו תו1 תו תו תו תו"/>
    <w:basedOn w:val="af3"/>
    <w:rsid w:val="00F9692A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lang w:eastAsia="he-IL"/>
    </w:rPr>
  </w:style>
  <w:style w:type="paragraph" w:customStyle="1" w:styleId="2ffa">
    <w:name w:val="פיסקת רשימה2"/>
    <w:basedOn w:val="af3"/>
    <w:uiPriority w:val="34"/>
    <w:rsid w:val="00F9692A"/>
    <w:pPr>
      <w:bidi w:val="0"/>
      <w:spacing w:after="200" w:line="276" w:lineRule="auto"/>
      <w:ind w:left="720"/>
      <w:contextualSpacing/>
    </w:pPr>
    <w:rPr>
      <w:rFonts w:eastAsia="Calibri" w:cs="Arial"/>
      <w:szCs w:val="22"/>
      <w:lang w:val="en-GB"/>
    </w:rPr>
  </w:style>
  <w:style w:type="paragraph" w:customStyle="1" w:styleId="Char2">
    <w:name w:val="תו תו תו תו תו תו תו תו Char תו"/>
    <w:aliases w:val=" תו תו תו תו תו תו1 תו תו תו תו Char Char תו תו תו"/>
    <w:basedOn w:val="af3"/>
    <w:rsid w:val="00F9692A"/>
    <w:pPr>
      <w:bidi w:val="0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3">
    <w:name w:val="תו תו תו תו תו תו תו תו Char תו תו תו תו"/>
    <w:aliases w:val=" תו תו תו תו תו תו1 תו תו תו תו Char Char תו תו תו תו תו תו תו תו"/>
    <w:basedOn w:val="af3"/>
    <w:rsid w:val="00F9692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1ff4">
    <w:name w:val="מהדורה1"/>
    <w:hidden/>
    <w:uiPriority w:val="99"/>
    <w:semiHidden/>
    <w:rsid w:val="00F9692A"/>
    <w:pPr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2ffb">
    <w:name w:val="מטאור_רמה2"/>
    <w:basedOn w:val="53"/>
    <w:rsid w:val="00F9692A"/>
    <w:pPr>
      <w:keepNext/>
      <w:tabs>
        <w:tab w:val="num" w:pos="1080"/>
        <w:tab w:val="num" w:pos="1575"/>
        <w:tab w:val="num" w:pos="2705"/>
        <w:tab w:val="left" w:pos="8283"/>
      </w:tabs>
      <w:bidi/>
      <w:adjustRightInd w:val="0"/>
      <w:spacing w:before="0"/>
      <w:ind w:left="1080" w:right="1008" w:hanging="1008"/>
      <w:jc w:val="both"/>
      <w:textAlignment w:val="baseline"/>
    </w:pPr>
    <w:rPr>
      <w:rFonts w:ascii="Arial" w:eastAsia="MS Mincho" w:hAnsi="Arial" w:cs="Arial"/>
      <w:b w:val="0"/>
      <w:bCs w:val="0"/>
      <w:caps w:val="0"/>
      <w:spacing w:val="0"/>
      <w:sz w:val="28"/>
      <w:szCs w:val="28"/>
      <w:lang w:eastAsia="he-IL"/>
    </w:rPr>
  </w:style>
  <w:style w:type="character" w:customStyle="1" w:styleId="1ff5">
    <w:name w:val="טקסט בסיסי תו תו תו1 תו תו"/>
    <w:rsid w:val="00F9692A"/>
    <w:rPr>
      <w:rFonts w:eastAsia="MS Mincho" w:cs="Narkisim"/>
      <w:sz w:val="24"/>
      <w:szCs w:val="24"/>
      <w:lang w:val="en-US" w:eastAsia="en-US" w:bidi="he-IL"/>
    </w:rPr>
  </w:style>
  <w:style w:type="table" w:customStyle="1" w:styleId="GridTable5Dark-Accent51">
    <w:name w:val="Grid Table 5 Dark - Accent 51"/>
    <w:basedOn w:val="af5"/>
    <w:uiPriority w:val="50"/>
    <w:rsid w:val="00F9692A"/>
    <w:pPr>
      <w:spacing w:before="0"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BACC6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B6DDE8"/>
      </w:tcPr>
    </w:tblStylePr>
  </w:style>
  <w:style w:type="paragraph" w:customStyle="1" w:styleId="Heading2">
    <w:name w:val="Heading2"/>
    <w:basedOn w:val="af3"/>
    <w:rsid w:val="00F9692A"/>
    <w:pPr>
      <w:tabs>
        <w:tab w:val="num" w:pos="1275"/>
      </w:tabs>
      <w:spacing w:after="40"/>
      <w:ind w:left="1275" w:hanging="566"/>
      <w:jc w:val="both"/>
    </w:pPr>
    <w:rPr>
      <w:rFonts w:ascii="Arial" w:hAnsi="Arial" w:cs="Arial"/>
      <w:szCs w:val="22"/>
    </w:rPr>
  </w:style>
  <w:style w:type="paragraph" w:customStyle="1" w:styleId="Heading1">
    <w:name w:val="Heading1"/>
    <w:basedOn w:val="af3"/>
    <w:rsid w:val="00F9692A"/>
    <w:pPr>
      <w:tabs>
        <w:tab w:val="num" w:pos="567"/>
      </w:tabs>
      <w:spacing w:before="240" w:after="120"/>
      <w:ind w:left="567" w:hanging="567"/>
      <w:jc w:val="both"/>
    </w:pPr>
    <w:rPr>
      <w:rFonts w:ascii="Arial" w:hAnsi="Arial" w:cs="Arial"/>
      <w:b/>
      <w:bCs/>
      <w:color w:val="1B3461"/>
      <w:szCs w:val="22"/>
    </w:rPr>
  </w:style>
  <w:style w:type="paragraph" w:customStyle="1" w:styleId="Heading3">
    <w:name w:val="Heading3"/>
    <w:basedOn w:val="af3"/>
    <w:link w:val="Heading3Char0"/>
    <w:rsid w:val="00F9692A"/>
    <w:pPr>
      <w:tabs>
        <w:tab w:val="num" w:pos="1985"/>
      </w:tabs>
      <w:ind w:left="1985" w:hanging="851"/>
      <w:jc w:val="both"/>
    </w:pPr>
    <w:rPr>
      <w:rFonts w:ascii="Arial" w:hAnsi="Arial" w:cs="Arial"/>
      <w:szCs w:val="22"/>
    </w:rPr>
  </w:style>
  <w:style w:type="paragraph" w:customStyle="1" w:styleId="Heading4">
    <w:name w:val="Heading4"/>
    <w:basedOn w:val="af3"/>
    <w:rsid w:val="00F9692A"/>
    <w:pPr>
      <w:tabs>
        <w:tab w:val="num" w:pos="3119"/>
      </w:tabs>
      <w:spacing w:after="60"/>
      <w:ind w:left="3119" w:hanging="1134"/>
      <w:jc w:val="both"/>
    </w:pPr>
    <w:rPr>
      <w:rFonts w:ascii="Arial" w:hAnsi="Arial" w:cs="Arial"/>
      <w:szCs w:val="22"/>
      <w:lang w:eastAsia="he-IL"/>
    </w:rPr>
  </w:style>
  <w:style w:type="character" w:customStyle="1" w:styleId="notranslate">
    <w:name w:val="notranslate"/>
    <w:basedOn w:val="af4"/>
    <w:rsid w:val="00F9692A"/>
  </w:style>
  <w:style w:type="character" w:customStyle="1" w:styleId="Heading3Char0">
    <w:name w:val="Heading3 Char"/>
    <w:link w:val="Heading3"/>
    <w:rsid w:val="00F9692A"/>
    <w:rPr>
      <w:rFonts w:ascii="Arial" w:eastAsia="Times New Roman" w:hAnsi="Arial" w:cs="Arial"/>
    </w:rPr>
  </w:style>
  <w:style w:type="paragraph" w:customStyle="1" w:styleId="ListParagraph1">
    <w:name w:val="List Paragraph1"/>
    <w:basedOn w:val="af3"/>
    <w:rsid w:val="00F9692A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table" w:customStyle="1" w:styleId="1ff6">
    <w:name w:val="רשת טבלה בהירה1"/>
    <w:basedOn w:val="af5"/>
    <w:uiPriority w:val="40"/>
    <w:rsid w:val="00F9692A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4">
    <w:name w:val="טבלה רגילה 11"/>
    <w:basedOn w:val="af5"/>
    <w:uiPriority w:val="41"/>
    <w:rsid w:val="00F9692A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ara6">
    <w:name w:val="Para6"/>
    <w:basedOn w:val="af3"/>
    <w:rsid w:val="00F9692A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afffffffa">
    <w:name w:val="טקסט סעיף תו תו תו תו"/>
    <w:basedOn w:val="af3"/>
    <w:link w:val="afffffffb"/>
    <w:uiPriority w:val="99"/>
    <w:rsid w:val="00F9692A"/>
    <w:pPr>
      <w:tabs>
        <w:tab w:val="num" w:pos="1163"/>
      </w:tabs>
      <w:ind w:left="1163" w:hanging="596"/>
      <w:jc w:val="both"/>
    </w:pPr>
    <w:rPr>
      <w:rFonts w:ascii="Arial" w:hAnsi="Arial"/>
      <w:szCs w:val="22"/>
      <w:lang w:val="x-none" w:eastAsia="x-none"/>
    </w:rPr>
  </w:style>
  <w:style w:type="character" w:customStyle="1" w:styleId="afffffffb">
    <w:name w:val="טקסט סעיף תו תו תו תו תו"/>
    <w:link w:val="afffffffa"/>
    <w:uiPriority w:val="99"/>
    <w:rsid w:val="00F9692A"/>
    <w:rPr>
      <w:rFonts w:ascii="Arial" w:eastAsia="Times New Roman" w:hAnsi="Arial" w:cs="Times New Roman"/>
      <w:lang w:val="x-none" w:eastAsia="x-none"/>
    </w:rPr>
  </w:style>
  <w:style w:type="numbering" w:customStyle="1" w:styleId="-51">
    <w:name w:val="משרד האוצר - מדורג קצר5"/>
    <w:uiPriority w:val="99"/>
    <w:rsid w:val="00F9692A"/>
  </w:style>
  <w:style w:type="paragraph" w:customStyle="1" w:styleId="115">
    <w:name w:val="תו תו1 תו תו תו תו1"/>
    <w:basedOn w:val="af3"/>
    <w:rsid w:val="00F9692A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Cs w:val="28"/>
      <w:lang w:eastAsia="he-IL"/>
    </w:rPr>
  </w:style>
  <w:style w:type="paragraph" w:customStyle="1" w:styleId="10">
    <w:name w:val="1)"/>
    <w:basedOn w:val="55"/>
    <w:rsid w:val="00F9692A"/>
    <w:pPr>
      <w:numPr>
        <w:ilvl w:val="5"/>
        <w:numId w:val="84"/>
      </w:numPr>
      <w:tabs>
        <w:tab w:val="clear" w:pos="1050"/>
        <w:tab w:val="clear" w:pos="1192"/>
        <w:tab w:val="clear" w:pos="2043"/>
      </w:tabs>
      <w:ind w:left="993" w:hanging="567"/>
      <w:jc w:val="both"/>
    </w:pPr>
    <w:rPr>
      <w:rFonts w:ascii="Narkisim" w:hAnsi="Narkisim" w:cs="Narkisim"/>
      <w:noProof/>
      <w:color w:val="auto"/>
      <w:lang w:eastAsia="he-IL"/>
    </w:rPr>
  </w:style>
  <w:style w:type="paragraph" w:customStyle="1" w:styleId="77">
    <w:name w:val="7 כניסות"/>
    <w:basedOn w:val="4f7"/>
    <w:rsid w:val="00F9692A"/>
    <w:pPr>
      <w:ind w:left="1656" w:hanging="936"/>
      <w:outlineLvl w:val="9"/>
    </w:pPr>
  </w:style>
  <w:style w:type="character" w:customStyle="1" w:styleId="2ff4">
    <w:name w:val="טקסט 2 תו"/>
    <w:basedOn w:val="RonnyBase1"/>
    <w:link w:val="2ff3"/>
    <w:rsid w:val="00F9692A"/>
    <w:rPr>
      <w:rFonts w:ascii="Times New Roman" w:eastAsia="Times New Roman" w:hAnsi="Times New Roman" w:cs="Narkisim"/>
      <w:smallCaps/>
      <w:sz w:val="20"/>
      <w:szCs w:val="24"/>
      <w:lang w:eastAsia="he-IL"/>
    </w:rPr>
  </w:style>
  <w:style w:type="paragraph" w:customStyle="1" w:styleId="afffffffc">
    <w:name w:val="א"/>
    <w:basedOn w:val="af3"/>
    <w:link w:val="afffffffd"/>
    <w:qFormat/>
    <w:rsid w:val="003324FC"/>
    <w:pPr>
      <w:jc w:val="center"/>
    </w:pPr>
    <w:rPr>
      <w:b/>
      <w:bCs/>
      <w:sz w:val="44"/>
      <w:szCs w:val="72"/>
    </w:rPr>
  </w:style>
  <w:style w:type="paragraph" w:customStyle="1" w:styleId="a5">
    <w:name w:val="ב"/>
    <w:basedOn w:val="15"/>
    <w:link w:val="afffffffe"/>
    <w:qFormat/>
    <w:rsid w:val="00F00FAC"/>
    <w:pPr>
      <w:keepNext/>
      <w:widowControl/>
      <w:numPr>
        <w:numId w:val="51"/>
      </w:numPr>
      <w:tabs>
        <w:tab w:val="left" w:pos="283"/>
      </w:tabs>
      <w:spacing w:after="120"/>
    </w:pPr>
    <w:rPr>
      <w:rFonts w:ascii="David" w:hAnsi="David"/>
    </w:rPr>
  </w:style>
  <w:style w:type="character" w:customStyle="1" w:styleId="afffffffd">
    <w:name w:val="א תו"/>
    <w:basedOn w:val="af4"/>
    <w:link w:val="afffffffc"/>
    <w:rsid w:val="003324FC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a6">
    <w:name w:val="ג"/>
    <w:basedOn w:val="24"/>
    <w:link w:val="affffffff"/>
    <w:qFormat/>
    <w:rsid w:val="00F00FAC"/>
    <w:pPr>
      <w:widowControl/>
      <w:numPr>
        <w:ilvl w:val="1"/>
        <w:numId w:val="51"/>
      </w:numPr>
      <w:tabs>
        <w:tab w:val="left" w:pos="1050"/>
      </w:tabs>
      <w:spacing w:after="120"/>
      <w:jc w:val="both"/>
    </w:pPr>
    <w:rPr>
      <w:rFonts w:ascii="David" w:hAnsi="David"/>
    </w:rPr>
  </w:style>
  <w:style w:type="character" w:customStyle="1" w:styleId="afffffffe">
    <w:name w:val="ב תו"/>
    <w:basedOn w:val="16"/>
    <w:link w:val="a5"/>
    <w:rsid w:val="00F00FAC"/>
    <w:rPr>
      <w:rFonts w:ascii="David" w:eastAsia="Times New Roman" w:hAnsi="David" w:cs="David"/>
      <w:b/>
      <w:bCs/>
      <w:caps/>
      <w:spacing w:val="15"/>
      <w:sz w:val="36"/>
      <w:szCs w:val="36"/>
    </w:rPr>
  </w:style>
  <w:style w:type="paragraph" w:customStyle="1" w:styleId="a7">
    <w:name w:val="ד"/>
    <w:basedOn w:val="3-3"/>
    <w:link w:val="affffffff0"/>
    <w:qFormat/>
    <w:rsid w:val="0078007E"/>
    <w:pPr>
      <w:numPr>
        <w:ilvl w:val="2"/>
        <w:numId w:val="51"/>
      </w:numPr>
      <w:outlineLvl w:val="9"/>
    </w:pPr>
    <w:rPr>
      <w:rFonts w:ascii="David" w:hAnsi="David"/>
    </w:rPr>
  </w:style>
  <w:style w:type="character" w:customStyle="1" w:styleId="affffffff">
    <w:name w:val="ג תו"/>
    <w:basedOn w:val="25"/>
    <w:link w:val="a6"/>
    <w:rsid w:val="00F00FAC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a8">
    <w:name w:val="ה"/>
    <w:basedOn w:val="4-2"/>
    <w:link w:val="affffffff1"/>
    <w:qFormat/>
    <w:rsid w:val="0078007E"/>
    <w:pPr>
      <w:numPr>
        <w:ilvl w:val="3"/>
        <w:numId w:val="51"/>
      </w:numPr>
      <w:outlineLvl w:val="9"/>
    </w:pPr>
    <w:rPr>
      <w:rFonts w:ascii="David" w:hAnsi="David"/>
      <w:b/>
    </w:rPr>
  </w:style>
  <w:style w:type="character" w:customStyle="1" w:styleId="28">
    <w:name w:val="כותרת2 תו"/>
    <w:basedOn w:val="25"/>
    <w:link w:val="27"/>
    <w:uiPriority w:val="99"/>
    <w:rsid w:val="003324FC"/>
    <w:rPr>
      <w:rFonts w:ascii="Times New Roman" w:eastAsia="Times New Roman" w:hAnsi="Times New Roman" w:cs="David"/>
      <w:b/>
      <w:bCs/>
      <w:caps w:val="0"/>
      <w:spacing w:val="15"/>
      <w:sz w:val="36"/>
      <w:szCs w:val="36"/>
    </w:rPr>
  </w:style>
  <w:style w:type="character" w:customStyle="1" w:styleId="3-2">
    <w:name w:val="#3 - כותרת תו"/>
    <w:basedOn w:val="28"/>
    <w:link w:val="3-1"/>
    <w:rsid w:val="003324FC"/>
    <w:rPr>
      <w:rFonts w:ascii="Times New Roman" w:eastAsia="Times New Roman" w:hAnsi="Times New Roman" w:cs="David"/>
      <w:b/>
      <w:bCs/>
      <w:caps w:val="0"/>
      <w:noProof/>
      <w:spacing w:val="15"/>
      <w:sz w:val="32"/>
      <w:szCs w:val="32"/>
      <w:lang w:eastAsia="he-IL"/>
    </w:rPr>
  </w:style>
  <w:style w:type="character" w:customStyle="1" w:styleId="3-4">
    <w:name w:val="#3 - סעיף תו"/>
    <w:basedOn w:val="3-2"/>
    <w:link w:val="3-3"/>
    <w:rsid w:val="003324FC"/>
    <w:rPr>
      <w:rFonts w:ascii="Times New Roman" w:eastAsia="Times New Roman" w:hAnsi="Times New Roman" w:cs="David"/>
      <w:b w:val="0"/>
      <w:bCs w:val="0"/>
      <w:caps w:val="0"/>
      <w:noProof/>
      <w:spacing w:val="15"/>
      <w:sz w:val="24"/>
      <w:szCs w:val="24"/>
      <w:lang w:eastAsia="he-IL"/>
    </w:rPr>
  </w:style>
  <w:style w:type="character" w:customStyle="1" w:styleId="affffffff0">
    <w:name w:val="ד תו"/>
    <w:basedOn w:val="3-4"/>
    <w:link w:val="a7"/>
    <w:rsid w:val="0078007E"/>
    <w:rPr>
      <w:rFonts w:ascii="David" w:eastAsia="Times New Roman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paragraph" w:customStyle="1" w:styleId="a9">
    <w:name w:val="ו"/>
    <w:basedOn w:val="4-2"/>
    <w:link w:val="affffffff2"/>
    <w:qFormat/>
    <w:rsid w:val="0078007E"/>
    <w:pPr>
      <w:numPr>
        <w:ilvl w:val="4"/>
        <w:numId w:val="51"/>
      </w:numPr>
      <w:outlineLvl w:val="9"/>
    </w:pPr>
    <w:rPr>
      <w:rFonts w:ascii="David" w:hAnsi="David"/>
    </w:rPr>
  </w:style>
  <w:style w:type="character" w:customStyle="1" w:styleId="affffffff1">
    <w:name w:val="ה תו"/>
    <w:basedOn w:val="4-Char"/>
    <w:link w:val="a8"/>
    <w:rsid w:val="0078007E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a">
    <w:name w:val="ז"/>
    <w:basedOn w:val="4-2"/>
    <w:link w:val="affffffff3"/>
    <w:qFormat/>
    <w:rsid w:val="00CD4866"/>
    <w:pPr>
      <w:numPr>
        <w:ilvl w:val="5"/>
        <w:numId w:val="51"/>
      </w:numPr>
      <w:outlineLvl w:val="9"/>
    </w:pPr>
    <w:rPr>
      <w:rFonts w:ascii="David" w:hAnsi="David"/>
    </w:rPr>
  </w:style>
  <w:style w:type="character" w:customStyle="1" w:styleId="affffffff2">
    <w:name w:val="ו תו"/>
    <w:basedOn w:val="4-Char"/>
    <w:link w:val="a9"/>
    <w:rsid w:val="0078007E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ff3">
    <w:name w:val="ז תו"/>
    <w:basedOn w:val="4-Char"/>
    <w:link w:val="aa"/>
    <w:rsid w:val="00CD4866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0">
    <w:name w:val="מספור א..ב"/>
    <w:basedOn w:val="afb"/>
    <w:autoRedefine/>
    <w:qFormat/>
    <w:rsid w:val="00937441"/>
    <w:pPr>
      <w:numPr>
        <w:numId w:val="86"/>
      </w:numPr>
      <w:tabs>
        <w:tab w:val="num" w:pos="360"/>
      </w:tabs>
      <w:ind w:firstLine="0"/>
      <w:jc w:val="both"/>
    </w:pPr>
    <w:rPr>
      <w:rFonts w:ascii="Arial" w:hAnsi="Arial"/>
    </w:rPr>
  </w:style>
  <w:style w:type="character" w:customStyle="1" w:styleId="2fb">
    <w:name w:val="נספח כותרת 2 תו"/>
    <w:basedOn w:val="af4"/>
    <w:link w:val="2fa"/>
    <w:locked/>
    <w:rsid w:val="00385585"/>
    <w:rPr>
      <w:rFonts w:ascii="Times New Roman" w:eastAsia="Times New Roman" w:hAnsi="Times New Roman" w:cs="David"/>
      <w:b/>
      <w:bCs/>
      <w:color w:val="000000"/>
      <w:sz w:val="28"/>
      <w:szCs w:val="28"/>
    </w:rPr>
  </w:style>
  <w:style w:type="character" w:customStyle="1" w:styleId="UnresolvedMention1">
    <w:name w:val="Unresolved Mention1"/>
    <w:basedOn w:val="af4"/>
    <w:uiPriority w:val="99"/>
    <w:semiHidden/>
    <w:unhideWhenUsed/>
    <w:rsid w:val="009763D4"/>
    <w:rPr>
      <w:color w:val="605E5C"/>
      <w:shd w:val="clear" w:color="auto" w:fill="E1DFDD"/>
    </w:rPr>
  </w:style>
  <w:style w:type="character" w:customStyle="1" w:styleId="2ffc">
    <w:name w:val="אזכור לא מזוהה2"/>
    <w:basedOn w:val="af4"/>
    <w:uiPriority w:val="99"/>
    <w:semiHidden/>
    <w:unhideWhenUsed/>
    <w:rsid w:val="005B573A"/>
    <w:rPr>
      <w:color w:val="605E5C"/>
      <w:shd w:val="clear" w:color="auto" w:fill="E1DFDD"/>
    </w:rPr>
  </w:style>
  <w:style w:type="character" w:customStyle="1" w:styleId="3ff9">
    <w:name w:val="אזכור לא מזוהה3"/>
    <w:basedOn w:val="af4"/>
    <w:uiPriority w:val="99"/>
    <w:semiHidden/>
    <w:unhideWhenUsed/>
    <w:rsid w:val="00983D45"/>
    <w:rPr>
      <w:color w:val="605E5C"/>
      <w:shd w:val="clear" w:color="auto" w:fill="E1DFDD"/>
    </w:rPr>
  </w:style>
  <w:style w:type="paragraph" w:customStyle="1" w:styleId="2-0">
    <w:name w:val="2 - כותרת"/>
    <w:basedOn w:val="a6"/>
    <w:autoRedefine/>
    <w:qFormat/>
    <w:rsid w:val="007A02DD"/>
    <w:pPr>
      <w:keepNext/>
      <w:keepLines/>
      <w:numPr>
        <w:ilvl w:val="0"/>
        <w:numId w:val="0"/>
      </w:numPr>
      <w:tabs>
        <w:tab w:val="clear" w:pos="1050"/>
      </w:tabs>
      <w:spacing w:before="240" w:after="0"/>
      <w:ind w:left="735" w:hanging="709"/>
      <w:outlineLvl w:val="2"/>
    </w:pPr>
    <w:rPr>
      <w:sz w:val="28"/>
      <w:szCs w:val="28"/>
    </w:rPr>
  </w:style>
  <w:style w:type="character" w:customStyle="1" w:styleId="cf01">
    <w:name w:val="cf01"/>
    <w:basedOn w:val="af4"/>
    <w:rsid w:val="00890D4B"/>
    <w:rPr>
      <w:rFonts w:ascii="Tahoma" w:hAnsi="Tahoma" w:cs="Tahoma" w:hint="default"/>
      <w:sz w:val="18"/>
      <w:szCs w:val="18"/>
    </w:rPr>
  </w:style>
  <w:style w:type="character" w:customStyle="1" w:styleId="UnresolvedMention2">
    <w:name w:val="Unresolved Mention2"/>
    <w:basedOn w:val="af4"/>
    <w:uiPriority w:val="99"/>
    <w:semiHidden/>
    <w:unhideWhenUsed/>
    <w:rsid w:val="000840FB"/>
    <w:rPr>
      <w:color w:val="605E5C"/>
      <w:shd w:val="clear" w:color="auto" w:fill="E1DFDD"/>
    </w:rPr>
  </w:style>
  <w:style w:type="character" w:customStyle="1" w:styleId="UnresolvedMention">
    <w:name w:val="Unresolved Mention"/>
    <w:basedOn w:val="af4"/>
    <w:uiPriority w:val="99"/>
    <w:semiHidden/>
    <w:unhideWhenUsed/>
    <w:rsid w:val="00E47E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592691">
          <w:marLeft w:val="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81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sevyatar\AppData\Local\Microsoft\Windows\INetCache\Content.Outlook\T7OGA75Z\&#1514;&#1489;&#1504;&#1497;&#1514;%20&#1502;&#1499;&#1512;&#1494;&#1497;&#1501;%20-%20&#1502;&#1504;&#1492;&#1500;%20&#1492;&#1512;&#1499;&#1513;%20&#1492;&#1502;&#1502;&#1513;&#1500;&#1514;&#1497;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ba6a7638-6dc3-447d-adde-a8f2bc766591">-</_x05ea__x05d9__x05d0__x05d5__x05e8_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B156D49BAF4C469315A9296C9952EF" ma:contentTypeVersion="13" ma:contentTypeDescription="Create a new document." ma:contentTypeScope="" ma:versionID="cdac9c683d95e67bdd0d82017b86d33b">
  <xsd:schema xmlns:xsd="http://www.w3.org/2001/XMLSchema" xmlns:xs="http://www.w3.org/2001/XMLSchema" xmlns:p="http://schemas.microsoft.com/office/2006/metadata/properties" xmlns:ns2="ba6a7638-6dc3-447d-adde-a8f2bc766591" xmlns:ns3="a93aff96-0b40-4c98-a687-e32ced84d15a" targetNamespace="http://schemas.microsoft.com/office/2006/metadata/properties" ma:root="true" ma:fieldsID="041350876df9b02ee8127eae3dfa9850" ns2:_="" ns3:_="">
    <xsd:import namespace="ba6a7638-6dc3-447d-adde-a8f2bc766591"/>
    <xsd:import namespace="a93aff96-0b40-4c98-a687-e32ced84d1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_x05ea__x05d9__x05d0__x05d5__x05e8_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6a7638-6dc3-447d-adde-a8f2bc7665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_x05ea__x05d9__x05d0__x05d5__x05e8_" ma:index="18" nillable="true" ma:displayName="תיאור" ma:default="-" ma:format="Dropdown" ma:internalName="_x05ea__x05d9__x05d0__x05d5__x05e8_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3aff96-0b40-4c98-a687-e32ced84d15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A06BFB-0ABC-4769-9B1E-CE79B2D12F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B2A9CA-29C7-42D9-85CB-B49E884B06D8}">
  <ds:schemaRefs>
    <ds:schemaRef ds:uri="http://purl.org/dc/dcmitype/"/>
    <ds:schemaRef ds:uri="http://purl.org/dc/elements/1.1/"/>
    <ds:schemaRef ds:uri="http://schemas.microsoft.com/office/2006/metadata/properties"/>
    <ds:schemaRef ds:uri="http://schemas.microsoft.com/office/2006/documentManagement/types"/>
    <ds:schemaRef ds:uri="ba6a7638-6dc3-447d-adde-a8f2bc766591"/>
    <ds:schemaRef ds:uri="a93aff96-0b40-4c98-a687-e32ced84d15a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F8A2AD4-F99D-47B4-831F-8B3FFCBA7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6a7638-6dc3-447d-adde-a8f2bc766591"/>
    <ds:schemaRef ds:uri="a93aff96-0b40-4c98-a687-e32ced84d1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5B13069-409D-45CF-9A2C-2D0612478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מכרזים - מנהל הרכש הממשלתי.dotm</Template>
  <TotalTime>0</TotalTime>
  <Pages>4</Pages>
  <Words>913</Words>
  <Characters>4568</Characters>
  <Application>Microsoft Office Word</Application>
  <DocSecurity>4</DocSecurity>
  <Lines>38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Yoram Grizim</dc:creator>
  <cp:lastModifiedBy>Administrator</cp:lastModifiedBy>
  <cp:revision>2</cp:revision>
  <cp:lastPrinted>2021-04-22T07:43:00Z</cp:lastPrinted>
  <dcterms:created xsi:type="dcterms:W3CDTF">2022-12-11T18:44:00Z</dcterms:created>
  <dcterms:modified xsi:type="dcterms:W3CDTF">2022-12-11T18:44:00Z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0x0101008DB156D49BAF4C469315A9296C9952EF</vt:lpwstr>
  </property>
</Properties>
</file>